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FDE" w:rsidRPr="002D556E" w:rsidRDefault="00335FDE" w:rsidP="00811FF9">
      <w:pPr>
        <w:rPr>
          <w:lang w:val="lt-LT"/>
        </w:rPr>
      </w:pPr>
      <w:r>
        <w:rPr>
          <w:lang w:val="lt-LT"/>
        </w:rPr>
        <w:t>____________________</w:t>
      </w:r>
      <w:r w:rsidRPr="00241FC5">
        <w:rPr>
          <w:lang w:val="lt-LT"/>
        </w:rPr>
        <w:t xml:space="preserve"> </w:t>
      </w:r>
      <w:r w:rsidRPr="00241FC5">
        <w:rPr>
          <w:b/>
          <w:bCs/>
          <w:i/>
          <w:iCs/>
          <w:lang w:val="lt-LT"/>
        </w:rPr>
        <w:t>GUDRUČIŲ KLUBAS</w:t>
      </w:r>
      <w:r>
        <w:rPr>
          <w:lang w:val="lt-LT"/>
        </w:rPr>
        <w:t>_________________</w:t>
      </w:r>
    </w:p>
    <w:p w:rsidR="00335FDE" w:rsidRPr="0027481A" w:rsidRDefault="00335FDE" w:rsidP="0027481A">
      <w:pPr>
        <w:jc w:val="center"/>
        <w:rPr>
          <w:b/>
          <w:bCs/>
          <w:lang w:val="lt-LT"/>
        </w:rPr>
      </w:pPr>
      <w:r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41" o:spid="_x0000_s1026" type="#_x0000_t75" style="position:absolute;left:0;text-align:left;margin-left:5in;margin-top:.45pt;width:190.9pt;height:197.9pt;z-index:-251684864;visibility:visible">
            <v:imagedata r:id="rId5" o:title="" blacklevel="9830f"/>
          </v:shape>
        </w:pict>
      </w:r>
      <w:r>
        <w:rPr>
          <w:b/>
          <w:bCs/>
        </w:rPr>
        <w:t>Kryžiažodis “Margutis”</w:t>
      </w:r>
    </w:p>
    <w:p w:rsidR="00335FDE" w:rsidRDefault="00335FDE" w:rsidP="00811FF9">
      <w:pPr>
        <w:rPr>
          <w:sz w:val="16"/>
          <w:szCs w:val="16"/>
          <w:lang w:val="lt-LT"/>
        </w:rPr>
      </w:pPr>
      <w:r>
        <w:rPr>
          <w:noProof/>
          <w:lang w:val="lt-LT" w:eastAsia="lt-LT"/>
        </w:rPr>
        <w:pict>
          <v:shape id="irc_mi" o:spid="_x0000_s1027" type="#_x0000_t75" alt="" style="position:absolute;margin-left:9.5pt;margin-top:8.4pt;width:73.15pt;height:92.6pt;z-index:-251635712">
            <v:imagedata r:id="rId6" r:href="rId7"/>
          </v:shape>
        </w:pict>
      </w:r>
    </w:p>
    <w:tbl>
      <w:tblPr>
        <w:tblStyle w:val="Strong"/>
        <w:tblW w:w="0" w:type="auto"/>
        <w:tblInd w:w="182" w:type="dxa"/>
        <w:tblLook w:val="01E0"/>
      </w:tblPr>
      <w:tblGrid>
        <w:gridCol w:w="452"/>
        <w:gridCol w:w="354"/>
        <w:gridCol w:w="452"/>
        <w:gridCol w:w="335"/>
        <w:gridCol w:w="464"/>
        <w:gridCol w:w="464"/>
        <w:gridCol w:w="466"/>
        <w:gridCol w:w="465"/>
        <w:gridCol w:w="465"/>
        <w:gridCol w:w="366"/>
        <w:gridCol w:w="367"/>
        <w:gridCol w:w="366"/>
        <w:gridCol w:w="366"/>
        <w:gridCol w:w="366"/>
        <w:gridCol w:w="367"/>
        <w:gridCol w:w="299"/>
        <w:gridCol w:w="354"/>
      </w:tblGrid>
      <w:tr w:rsidR="00335FDE" w:rsidTr="00431813">
        <w:trPr>
          <w:gridBefore w:val="8"/>
          <w:gridAfter w:val="8"/>
          <w:wBefore w:w="4408" w:type="dxa"/>
          <w:wAfter w:w="4380" w:type="dxa"/>
        </w:trPr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2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</w:tr>
      <w:tr w:rsidR="00335FDE">
        <w:tc>
          <w:tcPr>
            <w:tcW w:w="2111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2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8" w:space="0" w:color="0000FF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326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</w:tr>
      <w:tr w:rsidR="00335FDE"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335FDE" w:rsidRDefault="00335FDE" w:rsidP="00431813"/>
        </w:tc>
        <w:tc>
          <w:tcPr>
            <w:tcW w:w="573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8" w:space="0" w:color="0000FF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2119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5FDE" w:rsidRDefault="00335FDE" w:rsidP="00431813"/>
        </w:tc>
      </w:tr>
      <w:tr w:rsidR="00335FDE"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335FDE" w:rsidRDefault="00335FDE" w:rsidP="00431813"/>
        </w:tc>
        <w:tc>
          <w:tcPr>
            <w:tcW w:w="5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8" w:space="0" w:color="0000FF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</w:tr>
      <w:tr w:rsidR="00335FDE"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FDE" w:rsidRDefault="00335FDE" w:rsidP="00431813"/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18" w:space="0" w:color="0000FF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</w:tr>
      <w:tr w:rsidR="00335FDE"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FDE" w:rsidRDefault="00335FDE" w:rsidP="0043181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8" w:space="0" w:color="0000FF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335FDE" w:rsidRDefault="00335FDE" w:rsidP="00431813"/>
        </w:tc>
      </w:tr>
      <w:tr w:rsidR="00335FDE"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FDE" w:rsidRDefault="00335FDE" w:rsidP="00431813"/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18" w:space="0" w:color="0000FF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</w:tr>
      <w:tr w:rsidR="00335F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/>
              <w:left w:val="single" w:sz="18" w:space="0" w:color="0000FF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  <w:r>
              <w:rPr>
                <w:noProof/>
                <w:lang w:val="lt-LT" w:eastAsia="lt-LT"/>
              </w:rPr>
              <w:pict>
                <v:shape id="_x0000_s1028" type="#_x0000_t75" alt="" style="position:absolute;left:0;text-align:left;margin-left:1.85pt;margin-top:2.25pt;width:113.25pt;height:82.5pt;z-index:-251634688;mso-position-horizontal-relative:text;mso-position-vertical-relative:text">
                  <v:imagedata r:id="rId8" r:href="rId9"/>
                </v:shape>
              </w:pict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1546" w:type="dxa"/>
            <w:gridSpan w:val="3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5FDE" w:rsidRDefault="00335FDE" w:rsidP="00431813">
            <w:pPr>
              <w:jc w:val="center"/>
            </w:pPr>
          </w:p>
        </w:tc>
      </w:tr>
      <w:tr w:rsidR="00335FDE"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FF"/>
            </w:tcBorders>
          </w:tcPr>
          <w:p w:rsidR="00335FDE" w:rsidRDefault="00335FDE" w:rsidP="00431813">
            <w:pPr>
              <w:jc w:val="center"/>
            </w:pPr>
          </w:p>
        </w:tc>
        <w:tc>
          <w:tcPr>
            <w:tcW w:w="57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335FDE" w:rsidRDefault="00335FDE" w:rsidP="00431813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18" w:space="0" w:color="0000FF"/>
              <w:bottom w:val="nil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335FDE" w:rsidRDefault="00335FDE" w:rsidP="00431813"/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335FDE" w:rsidRDefault="00335FDE" w:rsidP="00431813"/>
        </w:tc>
      </w:tr>
    </w:tbl>
    <w:p w:rsidR="00335FDE" w:rsidRDefault="00335FDE" w:rsidP="00811FF9">
      <w:pPr>
        <w:rPr>
          <w:sz w:val="16"/>
          <w:szCs w:val="16"/>
          <w:lang w:val="lt-LT"/>
        </w:rPr>
      </w:pPr>
    </w:p>
    <w:p w:rsidR="00335FDE" w:rsidRPr="0027481A" w:rsidRDefault="00335FDE" w:rsidP="0027481A">
      <w:pPr>
        <w:numPr>
          <w:ilvl w:val="0"/>
          <w:numId w:val="3"/>
        </w:numPr>
        <w:tabs>
          <w:tab w:val="clear" w:pos="720"/>
          <w:tab w:val="num" w:pos="180"/>
        </w:tabs>
        <w:spacing w:line="360" w:lineRule="auto"/>
        <w:ind w:left="357" w:hanging="357"/>
        <w:rPr>
          <w:sz w:val="20"/>
          <w:szCs w:val="20"/>
          <w:lang w:val="lt-LT"/>
        </w:rPr>
      </w:pPr>
      <w:r w:rsidRPr="0027481A">
        <w:rPr>
          <w:sz w:val="20"/>
          <w:szCs w:val="20"/>
          <w:lang w:val="lt-LT"/>
        </w:rPr>
        <w:t>Juoda margučių, jų raštų spalva simbolizuoja.....</w:t>
      </w:r>
    </w:p>
    <w:p w:rsidR="00335FDE" w:rsidRPr="0027481A" w:rsidRDefault="00335FDE" w:rsidP="0027481A">
      <w:pPr>
        <w:numPr>
          <w:ilvl w:val="0"/>
          <w:numId w:val="3"/>
        </w:numPr>
        <w:tabs>
          <w:tab w:val="clear" w:pos="720"/>
          <w:tab w:val="num" w:pos="180"/>
        </w:tabs>
        <w:spacing w:line="360" w:lineRule="auto"/>
        <w:ind w:left="357" w:hanging="357"/>
        <w:rPr>
          <w:sz w:val="20"/>
          <w:szCs w:val="20"/>
          <w:lang w:val="pl-PL"/>
        </w:rPr>
      </w:pPr>
      <w:r w:rsidRPr="0027481A">
        <w:rPr>
          <w:sz w:val="20"/>
          <w:szCs w:val="20"/>
          <w:lang w:val="pl-PL"/>
        </w:rPr>
        <w:t>Dažomoji medžiaga, kuria marginami margučiai.</w:t>
      </w:r>
    </w:p>
    <w:p w:rsidR="00335FDE" w:rsidRPr="0027481A" w:rsidRDefault="00335FDE" w:rsidP="0027481A">
      <w:pPr>
        <w:numPr>
          <w:ilvl w:val="0"/>
          <w:numId w:val="3"/>
        </w:numPr>
        <w:tabs>
          <w:tab w:val="clear" w:pos="720"/>
          <w:tab w:val="num" w:pos="180"/>
        </w:tabs>
        <w:spacing w:line="360" w:lineRule="auto"/>
        <w:ind w:left="357" w:hanging="357"/>
        <w:rPr>
          <w:sz w:val="20"/>
          <w:szCs w:val="20"/>
        </w:rPr>
      </w:pPr>
      <w:r w:rsidRPr="0027481A">
        <w:rPr>
          <w:sz w:val="20"/>
          <w:szCs w:val="20"/>
        </w:rPr>
        <w:t>Vaikų mėgstamas žaidimas „ Margučių......“</w:t>
      </w:r>
    </w:p>
    <w:p w:rsidR="00335FDE" w:rsidRPr="0027481A" w:rsidRDefault="00335FDE" w:rsidP="0027481A">
      <w:pPr>
        <w:numPr>
          <w:ilvl w:val="0"/>
          <w:numId w:val="3"/>
        </w:numPr>
        <w:tabs>
          <w:tab w:val="clear" w:pos="720"/>
          <w:tab w:val="num" w:pos="180"/>
        </w:tabs>
        <w:spacing w:line="360" w:lineRule="auto"/>
        <w:ind w:left="357" w:hanging="357"/>
        <w:rPr>
          <w:sz w:val="20"/>
          <w:szCs w:val="20"/>
        </w:rPr>
      </w:pPr>
      <w:r w:rsidRPr="0027481A">
        <w:rPr>
          <w:sz w:val="20"/>
          <w:szCs w:val="20"/>
        </w:rPr>
        <w:t>Tai simbolizuoja margutis.</w:t>
      </w:r>
      <w:r>
        <w:rPr>
          <w:sz w:val="20"/>
          <w:szCs w:val="20"/>
        </w:rPr>
        <w:t xml:space="preserve">     5. </w:t>
      </w:r>
      <w:r w:rsidRPr="0027481A">
        <w:rPr>
          <w:sz w:val="20"/>
          <w:szCs w:val="20"/>
        </w:rPr>
        <w:t>Žalia margučių spalva simbolizuoja........</w:t>
      </w:r>
    </w:p>
    <w:p w:rsidR="00335FDE" w:rsidRPr="0027481A" w:rsidRDefault="00335FDE" w:rsidP="0027481A">
      <w:pPr>
        <w:spacing w:line="360" w:lineRule="auto"/>
        <w:rPr>
          <w:sz w:val="20"/>
          <w:szCs w:val="20"/>
          <w:lang w:val="pl-PL"/>
        </w:rPr>
      </w:pPr>
      <w:r>
        <w:rPr>
          <w:sz w:val="20"/>
          <w:szCs w:val="20"/>
        </w:rPr>
        <w:t>6.</w:t>
      </w:r>
      <w:r w:rsidRPr="0027481A">
        <w:rPr>
          <w:sz w:val="20"/>
          <w:szCs w:val="20"/>
        </w:rPr>
        <w:t>Vienas iš margučių marginimo būdų.</w:t>
      </w:r>
      <w:r>
        <w:rPr>
          <w:sz w:val="20"/>
          <w:szCs w:val="20"/>
        </w:rPr>
        <w:t xml:space="preserve">  </w:t>
      </w:r>
      <w:r w:rsidRPr="0027481A">
        <w:rPr>
          <w:sz w:val="20"/>
          <w:szCs w:val="20"/>
          <w:lang w:val="pl-PL"/>
        </w:rPr>
        <w:t>7.Iš jų gaminami natūralūs dažai.</w:t>
      </w:r>
    </w:p>
    <w:p w:rsidR="00335FDE" w:rsidRPr="0027481A" w:rsidRDefault="00335FDE" w:rsidP="0027481A">
      <w:pPr>
        <w:spacing w:line="360" w:lineRule="auto"/>
        <w:rPr>
          <w:sz w:val="20"/>
          <w:szCs w:val="20"/>
          <w:lang w:val="pl-PL"/>
        </w:rPr>
      </w:pPr>
      <w:r w:rsidRPr="0027481A">
        <w:rPr>
          <w:sz w:val="20"/>
          <w:szCs w:val="20"/>
          <w:lang w:val="pl-PL"/>
        </w:rPr>
        <w:t>8.Naudojamas margučių marginimui.</w:t>
      </w:r>
      <w:r>
        <w:rPr>
          <w:sz w:val="20"/>
          <w:szCs w:val="20"/>
          <w:lang w:val="pl-PL"/>
        </w:rPr>
        <w:t xml:space="preserve">    9. </w:t>
      </w:r>
      <w:r w:rsidRPr="0027481A">
        <w:rPr>
          <w:sz w:val="20"/>
          <w:szCs w:val="20"/>
          <w:lang w:val="pl-PL"/>
        </w:rPr>
        <w:t>Velykų simboli</w:t>
      </w:r>
    </w:p>
    <w:p w:rsidR="00335FDE" w:rsidRDefault="00335FDE" w:rsidP="00811FF9">
      <w:pPr>
        <w:jc w:val="center"/>
        <w:rPr>
          <w:b/>
          <w:bCs/>
          <w:i/>
          <w:iCs/>
          <w:lang w:val="lt-LT"/>
        </w:rPr>
      </w:pPr>
      <w:r>
        <w:rPr>
          <w:sz w:val="16"/>
          <w:szCs w:val="16"/>
          <w:lang w:val="lt-LT"/>
        </w:rPr>
        <w:t xml:space="preserve"> (P</w:t>
      </w:r>
      <w:r w:rsidRPr="00BE132A">
        <w:rPr>
          <w:sz w:val="16"/>
          <w:szCs w:val="16"/>
          <w:lang w:val="lt-LT"/>
        </w:rPr>
        <w:t>irmų 4 išspręstų</w:t>
      </w:r>
      <w:r w:rsidRPr="00C04805">
        <w:rPr>
          <w:sz w:val="16"/>
          <w:szCs w:val="16"/>
          <w:lang w:val="lt-LT"/>
        </w:rPr>
        <w:t xml:space="preserve"> </w:t>
      </w:r>
      <w:r>
        <w:rPr>
          <w:sz w:val="16"/>
          <w:szCs w:val="16"/>
          <w:lang w:val="lt-LT"/>
        </w:rPr>
        <w:t xml:space="preserve">„Margutis“ </w:t>
      </w:r>
      <w:r w:rsidRPr="00C04805">
        <w:rPr>
          <w:sz w:val="16"/>
          <w:szCs w:val="16"/>
          <w:lang w:val="lt-LT"/>
        </w:rPr>
        <w:t xml:space="preserve">kryžiažodžių </w:t>
      </w:r>
      <w:r>
        <w:rPr>
          <w:sz w:val="16"/>
          <w:szCs w:val="16"/>
          <w:lang w:val="lt-LT"/>
        </w:rPr>
        <w:t xml:space="preserve">laukiu iki gegužės 15 </w:t>
      </w:r>
      <w:r w:rsidRPr="00C04805">
        <w:rPr>
          <w:sz w:val="16"/>
          <w:szCs w:val="16"/>
          <w:lang w:val="lt-LT"/>
        </w:rPr>
        <w:t xml:space="preserve">d. </w:t>
      </w:r>
      <w:r>
        <w:rPr>
          <w:sz w:val="16"/>
          <w:szCs w:val="16"/>
          <w:lang w:val="lt-LT"/>
        </w:rPr>
        <w:t xml:space="preserve">1 kl. mokytoja </w:t>
      </w:r>
      <w:r w:rsidRPr="00C04805">
        <w:rPr>
          <w:sz w:val="16"/>
          <w:szCs w:val="16"/>
          <w:lang w:val="lt-LT"/>
        </w:rPr>
        <w:t>Česlava)</w:t>
      </w:r>
    </w:p>
    <w:p w:rsidR="00335FDE" w:rsidRPr="00241FC5" w:rsidRDefault="00335FDE" w:rsidP="00811FF9">
      <w:pPr>
        <w:jc w:val="center"/>
        <w:rPr>
          <w:b/>
          <w:bCs/>
          <w:i/>
          <w:iCs/>
          <w:lang w:val="lt-LT"/>
        </w:rPr>
      </w:pPr>
      <w:r w:rsidRPr="00241FC5">
        <w:rPr>
          <w:b/>
          <w:bCs/>
          <w:i/>
          <w:iCs/>
          <w:lang w:val="lt-LT"/>
        </w:rPr>
        <w:t>_____________LINKSMOJI  PERTRAUKĖLĖ_______________</w:t>
      </w:r>
    </w:p>
    <w:p w:rsidR="00335FDE" w:rsidRPr="00F925C5" w:rsidRDefault="00335FDE" w:rsidP="00811FF9">
      <w:pPr>
        <w:ind w:left="1080"/>
        <w:jc w:val="center"/>
        <w:rPr>
          <w:lang w:val="lt-LT"/>
        </w:rPr>
      </w:pPr>
      <w:r>
        <w:rPr>
          <w:noProof/>
          <w:lang w:val="lt-LT" w:eastAsia="lt-LT"/>
        </w:rPr>
        <w:pict>
          <v:shape id="Paveikslėlis 38" o:spid="_x0000_s1029" type="#_x0000_t75" alt="http://www.juknaiciai.silute.lm.lt/wp-content/uploads/jpm_saule.png" style="position:absolute;left:0;text-align:left;margin-left:-18pt;margin-top:12pt;width:45pt;height:45pt;z-index:251633664;visibility:visible">
            <v:imagedata r:id="rId10" r:href="rId11"/>
          </v:shape>
        </w:pict>
      </w:r>
      <w:r>
        <w:rPr>
          <w:lang w:val="lt-LT"/>
        </w:rPr>
        <w:t>☺ ☺ ☺</w:t>
      </w:r>
      <w:r w:rsidRPr="00352806">
        <w:rPr>
          <w:lang w:val="lt-LT"/>
        </w:rPr>
        <w:t xml:space="preserve">                        </w:t>
      </w:r>
    </w:p>
    <w:p w:rsidR="00335FDE" w:rsidRPr="00352806" w:rsidRDefault="00335FDE" w:rsidP="00811FF9">
      <w:pPr>
        <w:ind w:left="720"/>
        <w:rPr>
          <w:lang w:val="lt-LT"/>
        </w:rPr>
      </w:pPr>
      <w:r w:rsidRPr="00352806">
        <w:rPr>
          <w:lang w:val="lt-LT"/>
        </w:rPr>
        <w:t xml:space="preserve"> - Mama, aš noriu turėti labai protingą draugą.</w:t>
      </w:r>
    </w:p>
    <w:p w:rsidR="00335FDE" w:rsidRPr="00352806" w:rsidRDefault="00335FDE" w:rsidP="00811FF9">
      <w:pPr>
        <w:ind w:left="720"/>
        <w:rPr>
          <w:lang w:val="lt-LT"/>
        </w:rPr>
      </w:pPr>
      <w:r w:rsidRPr="00352806">
        <w:rPr>
          <w:lang w:val="lt-LT"/>
        </w:rPr>
        <w:t>- Kodėl? –klausia mama.</w:t>
      </w:r>
    </w:p>
    <w:p w:rsidR="00335FDE" w:rsidRPr="00352806" w:rsidRDefault="00335FDE" w:rsidP="00811FF9">
      <w:pPr>
        <w:ind w:left="720"/>
        <w:rPr>
          <w:lang w:val="lt-LT"/>
        </w:rPr>
      </w:pPr>
      <w:r w:rsidRPr="00352806">
        <w:rPr>
          <w:lang w:val="lt-LT"/>
        </w:rPr>
        <w:t>- Kad atliktų už mane namų darbus, - rimtai atsako Petriukas.</w:t>
      </w:r>
    </w:p>
    <w:p w:rsidR="00335FDE" w:rsidRDefault="00335FDE" w:rsidP="00811FF9">
      <w:pPr>
        <w:ind w:left="720"/>
        <w:rPr>
          <w:lang w:val="lt-LT"/>
        </w:rPr>
      </w:pPr>
      <w:r>
        <w:rPr>
          <w:noProof/>
          <w:lang w:val="lt-LT" w:eastAsia="lt-LT"/>
        </w:rPr>
        <w:pict>
          <v:shape id="Paveikslėlis 37" o:spid="_x0000_s1030" type="#_x0000_t75" alt="http://www.juknaiciai.silute.lm.lt/wp-content/uploads/jpm_saule.png" style="position:absolute;left:0;text-align:left;margin-left:252pt;margin-top:10.85pt;width:45pt;height:45pt;z-index:251632640;visibility:visible">
            <v:imagedata r:id="rId10" r:href="rId12"/>
          </v:shape>
        </w:pict>
      </w:r>
    </w:p>
    <w:p w:rsidR="00335FDE" w:rsidRPr="00DD1DA6" w:rsidRDefault="00335FDE" w:rsidP="00811FF9">
      <w:pPr>
        <w:ind w:left="1080"/>
        <w:jc w:val="center"/>
        <w:rPr>
          <w:lang w:val="lt-LT"/>
        </w:rPr>
      </w:pPr>
      <w:r w:rsidRPr="00DD1DA6">
        <w:rPr>
          <w:lang w:val="lt-LT"/>
        </w:rPr>
        <w:t>☺ ☺ ☺</w:t>
      </w:r>
    </w:p>
    <w:p w:rsidR="00335FDE" w:rsidRPr="00352806" w:rsidRDefault="00335FDE" w:rsidP="00811FF9">
      <w:pPr>
        <w:ind w:left="1620"/>
        <w:rPr>
          <w:lang w:val="lt-LT"/>
        </w:rPr>
      </w:pPr>
      <w:r>
        <w:rPr>
          <w:noProof/>
          <w:lang w:val="lt-LT" w:eastAsia="lt-LT"/>
        </w:rPr>
        <w:pict>
          <v:shape id="Paveikslėlis 36" o:spid="_x0000_s1031" type="#_x0000_t75" alt="http://www.juknaiciai.silute.lm.lt/wp-content/uploads/jpm_saule.png" style="position:absolute;left:0;text-align:left;margin-left:27pt;margin-top:10.25pt;width:45pt;height:45pt;z-index:251634688;visibility:visible">
            <v:imagedata r:id="rId10" r:href="rId13"/>
          </v:shape>
        </w:pict>
      </w:r>
      <w:r w:rsidRPr="00352806">
        <w:rPr>
          <w:lang w:val="lt-LT"/>
        </w:rPr>
        <w:t xml:space="preserve">   Jonukas sako mamai:</w:t>
      </w:r>
    </w:p>
    <w:p w:rsidR="00335FDE" w:rsidRPr="00352806" w:rsidRDefault="00335FDE" w:rsidP="00811FF9">
      <w:pPr>
        <w:ind w:left="1620"/>
        <w:rPr>
          <w:lang w:val="lt-LT"/>
        </w:rPr>
      </w:pPr>
      <w:r w:rsidRPr="00352806">
        <w:rPr>
          <w:lang w:val="lt-LT"/>
        </w:rPr>
        <w:t>- Į mokyklą daugiau neisiu.</w:t>
      </w:r>
    </w:p>
    <w:p w:rsidR="00335FDE" w:rsidRPr="00352806" w:rsidRDefault="00335FDE" w:rsidP="00811FF9">
      <w:pPr>
        <w:ind w:left="1620"/>
        <w:rPr>
          <w:lang w:val="lt-LT"/>
        </w:rPr>
      </w:pPr>
      <w:r w:rsidRPr="00352806">
        <w:rPr>
          <w:lang w:val="lt-LT"/>
        </w:rPr>
        <w:t>- Kodėl, sūneli?</w:t>
      </w:r>
    </w:p>
    <w:p w:rsidR="00335FDE" w:rsidRPr="00352806" w:rsidRDefault="00335FDE" w:rsidP="00811FF9">
      <w:pPr>
        <w:ind w:left="1620"/>
        <w:rPr>
          <w:lang w:val="lt-LT"/>
        </w:rPr>
      </w:pPr>
      <w:r w:rsidRPr="00352806">
        <w:rPr>
          <w:lang w:val="lt-LT"/>
        </w:rPr>
        <w:t>- Skaityti nemoku, rašyti nemoku, o kalbėti  man draudžia.</w:t>
      </w:r>
    </w:p>
    <w:p w:rsidR="00335FDE" w:rsidRPr="00352806" w:rsidRDefault="00335FDE" w:rsidP="00811FF9">
      <w:pPr>
        <w:ind w:left="1260"/>
        <w:rPr>
          <w:lang w:val="lt-LT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83"/>
      </w:tblGrid>
      <w:tr w:rsidR="00335FDE">
        <w:trPr>
          <w:trHeight w:val="278"/>
        </w:trPr>
        <w:tc>
          <w:tcPr>
            <w:tcW w:w="6983" w:type="dxa"/>
            <w:tcBorders>
              <w:top w:val="triple" w:sz="4" w:space="0" w:color="0000FF"/>
              <w:left w:val="triple" w:sz="4" w:space="0" w:color="0000FF"/>
              <w:bottom w:val="triple" w:sz="4" w:space="0" w:color="0000FF"/>
              <w:right w:val="triple" w:sz="4" w:space="0" w:color="0000FF"/>
            </w:tcBorders>
          </w:tcPr>
          <w:p w:rsidR="00335FDE" w:rsidRDefault="00335FDE" w:rsidP="00EA0180">
            <w:pPr>
              <w:rPr>
                <w:i/>
                <w:iCs/>
                <w:sz w:val="20"/>
                <w:szCs w:val="20"/>
                <w:lang w:val="lt-LT"/>
              </w:rPr>
            </w:pPr>
          </w:p>
          <w:p w:rsidR="00335FDE" w:rsidRDefault="00335FDE" w:rsidP="00EA0180">
            <w:pPr>
              <w:jc w:val="center"/>
              <w:rPr>
                <w:sz w:val="20"/>
                <w:szCs w:val="20"/>
                <w:lang w:val="lt-LT"/>
              </w:rPr>
            </w:pPr>
            <w:r w:rsidRPr="00926F2A">
              <w:rPr>
                <w:i/>
                <w:iCs/>
                <w:sz w:val="20"/>
                <w:szCs w:val="20"/>
                <w:lang w:val="lt-LT"/>
              </w:rPr>
              <w:t>„ŠILIUKO</w:t>
            </w:r>
            <w:r w:rsidRPr="000D5F6B">
              <w:rPr>
                <w:i/>
                <w:iCs/>
                <w:sz w:val="20"/>
                <w:szCs w:val="20"/>
                <w:lang w:val="lt-LT"/>
              </w:rPr>
              <w:t>“</w:t>
            </w:r>
            <w:r w:rsidRPr="000D5F6B">
              <w:rPr>
                <w:sz w:val="20"/>
                <w:szCs w:val="20"/>
                <w:lang w:val="lt-LT"/>
              </w:rPr>
              <w:t xml:space="preserve"> </w:t>
            </w:r>
            <w:r w:rsidRPr="00926F2A">
              <w:rPr>
                <w:sz w:val="20"/>
                <w:szCs w:val="20"/>
                <w:lang w:val="lt-LT"/>
              </w:rPr>
              <w:t xml:space="preserve"> redaktorė </w:t>
            </w:r>
            <w:r>
              <w:rPr>
                <w:sz w:val="20"/>
                <w:szCs w:val="20"/>
                <w:lang w:val="lt-LT"/>
              </w:rPr>
              <w:t xml:space="preserve">1 kl. mokytoja </w:t>
            </w:r>
            <w:r w:rsidRPr="00926F2A">
              <w:rPr>
                <w:sz w:val="20"/>
                <w:szCs w:val="20"/>
                <w:lang w:val="lt-LT"/>
              </w:rPr>
              <w:t>Česlava Šniukštienė</w:t>
            </w:r>
            <w:r>
              <w:rPr>
                <w:sz w:val="20"/>
                <w:szCs w:val="20"/>
                <w:lang w:val="lt-LT"/>
              </w:rPr>
              <w:t>.</w:t>
            </w:r>
          </w:p>
          <w:p w:rsidR="00335FDE" w:rsidRDefault="00335FDE" w:rsidP="00EA0180">
            <w:pPr>
              <w:jc w:val="center"/>
              <w:rPr>
                <w:i/>
                <w:iCs/>
                <w:sz w:val="18"/>
                <w:szCs w:val="18"/>
                <w:lang w:val="lt-LT"/>
              </w:rPr>
            </w:pPr>
            <w:r>
              <w:rPr>
                <w:sz w:val="20"/>
                <w:szCs w:val="20"/>
                <w:lang w:val="lt-LT"/>
              </w:rPr>
              <w:t xml:space="preserve">Padėjo: 4 klasės mokytoja Inga Tamkevičienė </w:t>
            </w:r>
          </w:p>
          <w:p w:rsidR="00335FDE" w:rsidRPr="002D556E" w:rsidRDefault="00335FDE" w:rsidP="00EA0180">
            <w:pPr>
              <w:jc w:val="center"/>
              <w:rPr>
                <w:b/>
                <w:bCs/>
                <w:sz w:val="20"/>
                <w:szCs w:val="20"/>
                <w:lang w:val="lt-LT"/>
              </w:rPr>
            </w:pPr>
            <w:r w:rsidRPr="002D556E">
              <w:rPr>
                <w:b/>
                <w:bCs/>
                <w:sz w:val="20"/>
                <w:szCs w:val="20"/>
                <w:lang w:val="lt-LT"/>
              </w:rPr>
              <w:t>Apie mūsų mokyklą daugiau galite sužinoti internete</w:t>
            </w:r>
          </w:p>
          <w:p w:rsidR="00335FDE" w:rsidRPr="000620E9" w:rsidRDefault="00335FDE" w:rsidP="00EA0180">
            <w:pPr>
              <w:jc w:val="center"/>
            </w:pPr>
            <w:hyperlink r:id="rId14" w:history="1">
              <w:r w:rsidRPr="002D556E">
                <w:rPr>
                  <w:rStyle w:val="Hyperlink"/>
                  <w:b/>
                  <w:bCs/>
                  <w:sz w:val="20"/>
                  <w:szCs w:val="20"/>
                  <w:lang w:val="lt-LT"/>
                </w:rPr>
                <w:t>www.silomokykla.lt</w:t>
              </w:r>
            </w:hyperlink>
          </w:p>
        </w:tc>
      </w:tr>
    </w:tbl>
    <w:p w:rsidR="00335FDE" w:rsidRDefault="00335FDE" w:rsidP="00811FF9">
      <w:pPr>
        <w:jc w:val="center"/>
        <w:rPr>
          <w:b/>
          <w:bCs/>
          <w:sz w:val="22"/>
          <w:szCs w:val="22"/>
          <w:lang w:val="lt-LT"/>
        </w:rPr>
      </w:pPr>
    </w:p>
    <w:p w:rsidR="00335FDE" w:rsidRPr="00942429" w:rsidRDefault="00335FDE" w:rsidP="00811FF9">
      <w:pPr>
        <w:jc w:val="center"/>
        <w:rPr>
          <w:b/>
          <w:bCs/>
          <w:sz w:val="22"/>
          <w:szCs w:val="22"/>
          <w:lang w:val="lt-LT"/>
        </w:rPr>
      </w:pPr>
      <w:r>
        <w:rPr>
          <w:noProof/>
          <w:lang w:val="lt-LT" w:eastAsia="lt-LT"/>
        </w:rPr>
        <w:pict>
          <v:shape id="Paveikslėlis 46" o:spid="_x0000_s1032" type="#_x0000_t75" alt="http://www.gelesinternetu.lt/uploads/Prekes/thumb_didelis_tulipa_raud.jpg" style="position:absolute;left:0;text-align:left;margin-left:-18pt;margin-top:18.7pt;width:52.4pt;height:68.8pt;rotation:-740296fd;z-index:251654144;visibility:visible">
            <v:imagedata r:id="rId15" r:href="rId16" blacklevel="3932f"/>
          </v:shape>
        </w:pict>
      </w:r>
      <w:r>
        <w:rPr>
          <w:noProof/>
          <w:lang w:val="lt-LT" w:eastAsia="lt-LT"/>
        </w:rPr>
        <w:t xml:space="preserve"> </w:t>
      </w:r>
      <w:r w:rsidRPr="00942429">
        <w:rPr>
          <w:b/>
          <w:bCs/>
          <w:sz w:val="22"/>
          <w:szCs w:val="22"/>
          <w:lang w:val="lt-LT"/>
        </w:rPr>
        <w:t>BALTOSIOS VOKĖS „ŠILO“ VIDURINĖS  MOKYKLOS</w:t>
      </w:r>
      <w:r>
        <w:rPr>
          <w:b/>
          <w:bCs/>
          <w:sz w:val="22"/>
          <w:szCs w:val="22"/>
          <w:lang w:val="lt-LT"/>
        </w:rPr>
        <w:t xml:space="preserve"> </w:t>
      </w:r>
      <w:r w:rsidRPr="00942429">
        <w:rPr>
          <w:b/>
          <w:bCs/>
          <w:sz w:val="22"/>
          <w:szCs w:val="22"/>
          <w:lang w:val="lt-LT"/>
        </w:rPr>
        <w:t xml:space="preserve"> PRADINIŲ KLASIŲ LAIKRAŠTUKAS</w:t>
      </w:r>
    </w:p>
    <w:p w:rsidR="00335FDE" w:rsidRDefault="00335FDE" w:rsidP="00811FF9">
      <w:pPr>
        <w:rPr>
          <w:lang w:val="lt-LT"/>
        </w:rPr>
      </w:pPr>
    </w:p>
    <w:p w:rsidR="00335FDE" w:rsidRPr="004C65E2" w:rsidRDefault="00335FDE" w:rsidP="00811FF9">
      <w:pPr>
        <w:jc w:val="center"/>
        <w:rPr>
          <w:lang w:val="lt-LT"/>
        </w:rPr>
      </w:pPr>
      <w:r>
        <w:rPr>
          <w:noProof/>
          <w:lang w:val="lt-LT" w:eastAsia="lt-LT"/>
        </w:rPr>
        <w:pict>
          <v:shape id="Paveikslėlis 35" o:spid="_x0000_s1033" type="#_x0000_t75" alt="http://www.manosapnai.lt/upload/1757/sapnuoti-gele-200.jpg" style="position:absolute;left:0;text-align:left;margin-left:117pt;margin-top:41.9pt;width:27pt;height:27pt;z-index:-251678720;visibility:visible">
            <v:imagedata r:id="rId17" r:href="rId18"/>
          </v:shape>
        </w:pict>
      </w:r>
      <w:r>
        <w:rPr>
          <w:lang w:val="lt-LT"/>
        </w:rPr>
        <w:t xml:space="preserve">                                      </w:t>
      </w:r>
      <w:r w:rsidRPr="00621ED5">
        <w:rPr>
          <w:lang w:val="lt-L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4pt;height:48pt" strokecolor="blue" strokeweight="2.25pt">
            <v:shadow color="#868686"/>
            <v:textpath style="font-family:&quot;Monotype Corsiva&quot;;font-size:40pt;font-weight:bold;v-text-kern:t" trim="t" fitpath="t" string="ŠILIUKAS"/>
          </v:shape>
        </w:pict>
      </w:r>
    </w:p>
    <w:p w:rsidR="00335FDE" w:rsidRPr="004C65E2" w:rsidRDefault="00335FDE" w:rsidP="00811FF9">
      <w:pPr>
        <w:jc w:val="center"/>
        <w:rPr>
          <w:b/>
          <w:bCs/>
          <w:sz w:val="20"/>
          <w:szCs w:val="20"/>
          <w:lang w:val="lt-LT"/>
        </w:rPr>
      </w:pPr>
      <w:r>
        <w:rPr>
          <w:noProof/>
          <w:lang w:val="lt-LT" w:eastAsia="lt-LT"/>
        </w:rPr>
        <w:pict>
          <v:shape id="Paveikslėlis 34" o:spid="_x0000_s1034" type="#_x0000_t75" alt="http://www.manosapnai.lt/upload/1757/sapnuoti-gele-200.jpg" style="position:absolute;left:0;text-align:left;margin-left:135pt;margin-top:9.5pt;width:27pt;height:27pt;z-index:-251679744;visibility:visible">
            <v:imagedata r:id="rId17" r:href="rId19"/>
          </v:shape>
        </w:pict>
      </w:r>
    </w:p>
    <w:p w:rsidR="00335FDE" w:rsidRPr="00E80ED2" w:rsidRDefault="00335FDE" w:rsidP="00811FF9">
      <w:pPr>
        <w:jc w:val="center"/>
        <w:rPr>
          <w:b/>
          <w:bCs/>
          <w:sz w:val="20"/>
          <w:szCs w:val="20"/>
          <w:lang w:val="lt-LT"/>
        </w:rPr>
      </w:pPr>
      <w:r>
        <w:rPr>
          <w:noProof/>
          <w:lang w:val="lt-LT" w:eastAsia="lt-LT"/>
        </w:rPr>
        <w:pict>
          <v:shape id="Paveikslėlis 33" o:spid="_x0000_s1035" type="#_x0000_t75" alt="http://www.manosapnai.lt/upload/1757/sapnuoti-gele-200.jpg" style="position:absolute;left:0;text-align:left;margin-left:108pt;margin-top:7pt;width:25.5pt;height:25.5pt;z-index:-251680768;visibility:visible">
            <v:imagedata r:id="rId20" r:href="rId21"/>
          </v:shape>
        </w:pict>
      </w:r>
      <w:r>
        <w:rPr>
          <w:b/>
          <w:bCs/>
          <w:sz w:val="20"/>
          <w:szCs w:val="20"/>
          <w:lang w:val="lt-LT"/>
        </w:rPr>
        <w:t xml:space="preserve">                                                                                             </w:t>
      </w:r>
      <w:r w:rsidRPr="004C65E2">
        <w:rPr>
          <w:b/>
          <w:bCs/>
          <w:sz w:val="20"/>
          <w:szCs w:val="20"/>
          <w:lang w:val="lt-LT"/>
        </w:rPr>
        <w:t>201</w:t>
      </w:r>
      <w:r>
        <w:rPr>
          <w:b/>
          <w:bCs/>
          <w:sz w:val="20"/>
          <w:szCs w:val="20"/>
          <w:lang w:val="lt-LT"/>
        </w:rPr>
        <w:t xml:space="preserve">5 M. BALANDIS </w:t>
      </w:r>
      <w:r w:rsidRPr="00A46A6E">
        <w:rPr>
          <w:b/>
          <w:bCs/>
          <w:sz w:val="20"/>
          <w:szCs w:val="20"/>
          <w:lang w:val="lt-LT"/>
        </w:rPr>
        <w:t>Nr 4.  (32)</w:t>
      </w:r>
    </w:p>
    <w:p w:rsidR="00335FDE" w:rsidRPr="00E80ED2" w:rsidRDefault="00335FDE" w:rsidP="00811FF9">
      <w:pPr>
        <w:jc w:val="center"/>
        <w:rPr>
          <w:lang w:val="lt-LT"/>
        </w:rPr>
      </w:pPr>
    </w:p>
    <w:p w:rsidR="00335FDE" w:rsidRDefault="00335FDE" w:rsidP="00811FF9">
      <w:pPr>
        <w:ind w:firstLine="1296"/>
        <w:rPr>
          <w:color w:val="0000FF"/>
          <w:lang w:val="lt-LT"/>
        </w:rPr>
      </w:pPr>
      <w:r w:rsidRPr="00E80ED2">
        <w:rPr>
          <w:lang w:val="lt-LT"/>
        </w:rPr>
        <w:t xml:space="preserve">         </w:t>
      </w:r>
      <w:r>
        <w:rPr>
          <w:lang w:val="lt-LT"/>
        </w:rPr>
        <w:t xml:space="preserve">                         </w:t>
      </w:r>
      <w:r w:rsidRPr="00C3722A">
        <w:rPr>
          <w:color w:val="0000FF"/>
          <w:lang w:val="lt-LT"/>
        </w:rPr>
        <w:t xml:space="preserve">SVEIKI </w:t>
      </w:r>
      <w:r w:rsidRPr="00C3722A">
        <w:rPr>
          <w:color w:val="0000FF"/>
          <w:sz w:val="32"/>
          <w:szCs w:val="32"/>
          <w:lang w:val="lt-LT"/>
        </w:rPr>
        <w:t>!</w:t>
      </w:r>
      <w:r>
        <w:rPr>
          <w:color w:val="0000FF"/>
          <w:sz w:val="32"/>
          <w:szCs w:val="32"/>
          <w:lang w:val="lt-LT"/>
        </w:rPr>
        <w:t xml:space="preserve"> </w:t>
      </w:r>
      <w:r>
        <w:rPr>
          <w:color w:val="0000FF"/>
          <w:lang w:val="lt-LT"/>
        </w:rPr>
        <w:t xml:space="preserve">ŠTAI  ILGAI  LAUKTAS </w:t>
      </w:r>
    </w:p>
    <w:p w:rsidR="00335FDE" w:rsidRPr="00C3722A" w:rsidRDefault="00335FDE" w:rsidP="00811FF9">
      <w:pPr>
        <w:ind w:firstLine="1296"/>
        <w:rPr>
          <w:color w:val="0000FF"/>
          <w:lang w:val="lt-LT"/>
        </w:rPr>
      </w:pPr>
      <w:r>
        <w:rPr>
          <w:color w:val="0000FF"/>
          <w:lang w:val="lt-LT"/>
        </w:rPr>
        <w:t xml:space="preserve">                            TIKRASIS PAVASARIS ATKELIAVO</w:t>
      </w:r>
      <w:r w:rsidRPr="00C3722A">
        <w:rPr>
          <w:color w:val="0000FF"/>
          <w:sz w:val="32"/>
          <w:szCs w:val="32"/>
          <w:lang w:val="lt-LT"/>
        </w:rPr>
        <w:t>!</w:t>
      </w:r>
      <w:r>
        <w:rPr>
          <w:color w:val="0000FF"/>
          <w:lang w:val="lt-LT"/>
        </w:rPr>
        <w:t xml:space="preserve">  </w:t>
      </w:r>
    </w:p>
    <w:p w:rsidR="00335FDE" w:rsidRPr="00865AA4" w:rsidRDefault="00335FDE" w:rsidP="00811FF9">
      <w:pPr>
        <w:ind w:firstLine="1296"/>
        <w:jc w:val="center"/>
        <w:rPr>
          <w:rStyle w:val="Strong"/>
          <w:b w:val="0"/>
          <w:bCs w:val="0"/>
          <w:i/>
          <w:iCs/>
          <w:color w:val="0000FF"/>
        </w:rPr>
      </w:pPr>
      <w:r>
        <w:rPr>
          <w:rStyle w:val="Strong"/>
          <w:b w:val="0"/>
          <w:bCs w:val="0"/>
        </w:rPr>
        <w:t xml:space="preserve">                                      </w: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Pagaliau... Dangus prašviesėjo nuo  </w:t>
      </w:r>
    </w:p>
    <w:p w:rsidR="00335FDE" w:rsidRDefault="00335FDE" w:rsidP="00811FF9">
      <w:pPr>
        <w:ind w:firstLine="1296"/>
        <w:jc w:val="center"/>
        <w:rPr>
          <w:rStyle w:val="Strong"/>
          <w:b w:val="0"/>
          <w:bCs w:val="0"/>
          <w:i/>
          <w:iCs/>
          <w:color w:val="0000FF"/>
        </w:rPr>
      </w:pPr>
      <w:r w:rsidRPr="00865AA4">
        <w:rPr>
          <w:rStyle w:val="Strong"/>
          <w:b w:val="0"/>
          <w:bCs w:val="0"/>
          <w:i/>
          <w:iCs/>
          <w:color w:val="0000FF"/>
        </w:rPr>
        <w:t xml:space="preserve">                  </w:t>
      </w:r>
      <w:r>
        <w:rPr>
          <w:rStyle w:val="Strong"/>
          <w:b w:val="0"/>
          <w:bCs w:val="0"/>
          <w:i/>
          <w:iCs/>
          <w:color w:val="0000FF"/>
        </w:rPr>
        <w:t xml:space="preserve">    </w: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  saulės spindulių. Paukšteliai</w:t>
      </w:r>
      <w:r w:rsidRPr="00811FF9">
        <w:rPr>
          <w:rStyle w:val="Strong"/>
          <w:b w:val="0"/>
          <w:bCs w:val="0"/>
          <w:i/>
          <w:iCs/>
          <w:color w:val="0000FF"/>
        </w:rPr>
        <w:t xml:space="preserve"> </w:t>
      </w:r>
      <w:r w:rsidRPr="00865AA4">
        <w:rPr>
          <w:rStyle w:val="Strong"/>
          <w:b w:val="0"/>
          <w:bCs w:val="0"/>
          <w:i/>
          <w:iCs/>
          <w:color w:val="0000FF"/>
        </w:rPr>
        <w:t>džiugina</w:t>
      </w:r>
      <w:r w:rsidRPr="00865AA4">
        <w:rPr>
          <w:rStyle w:val="Strong"/>
          <w:b w:val="0"/>
          <w:bCs w:val="0"/>
          <w:i/>
          <w:iCs/>
          <w:color w:val="0000FF"/>
        </w:rPr>
        <w:tab/>
        <w:t xml:space="preserve">            </w:t>
      </w:r>
      <w:r>
        <w:rPr>
          <w:rStyle w:val="Strong"/>
          <w:b w:val="0"/>
          <w:bCs w:val="0"/>
          <w:i/>
          <w:iCs/>
          <w:color w:val="0000FF"/>
        </w:rPr>
        <w:t xml:space="preserve">            </w:t>
      </w:r>
    </w:p>
    <w:p w:rsidR="00335FDE" w:rsidRPr="00865AA4" w:rsidRDefault="00335FDE" w:rsidP="00811FF9">
      <w:pPr>
        <w:ind w:firstLine="1296"/>
        <w:jc w:val="center"/>
        <w:rPr>
          <w:rStyle w:val="Strong"/>
          <w:b w:val="0"/>
          <w:bCs w:val="0"/>
          <w:i/>
          <w:iCs/>
          <w:color w:val="0000FF"/>
        </w:rPr>
      </w:pPr>
      <w:r w:rsidRPr="00865AA4">
        <w:rPr>
          <w:rStyle w:val="Strong"/>
          <w:b w:val="0"/>
          <w:bCs w:val="0"/>
          <w:i/>
          <w:iCs/>
          <w:color w:val="0000FF"/>
        </w:rPr>
        <w:t xml:space="preserve">savo  giesmėmis. Įsileiskime pavasarį.  </w:t>
      </w:r>
    </w:p>
    <w:p w:rsidR="00335FDE" w:rsidRPr="00865AA4" w:rsidRDefault="00335FDE" w:rsidP="00811FF9">
      <w:pPr>
        <w:ind w:firstLine="1296"/>
        <w:jc w:val="center"/>
        <w:rPr>
          <w:rStyle w:val="Strong"/>
          <w:b w:val="0"/>
          <w:bCs w:val="0"/>
          <w:i/>
          <w:iCs/>
          <w:color w:val="0000FF"/>
        </w:rPr>
      </w:pPr>
      <w:r>
        <w:rPr>
          <w:noProof/>
          <w:lang w:val="lt-LT" w:eastAsia="lt-LT"/>
        </w:rPr>
        <w:pict>
          <v:shape id="Paveikslėlis 45" o:spid="_x0000_s1036" type="#_x0000_t75" alt="http://www.ziburiogimnazija.lt/images/image_cache/200x133_zibute.jpg" style="position:absolute;left:0;text-align:left;margin-left:-9pt;margin-top:6.9pt;width:36pt;height:24pt;z-index:251651072;visibility:visible">
            <v:imagedata r:id="rId22" r:href="rId23" chromakey="#ffffce" blacklevel="1966f"/>
          </v:shape>
        </w:pic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               </w:t>
      </w:r>
      <w:r>
        <w:rPr>
          <w:rStyle w:val="Strong"/>
          <w:b w:val="0"/>
          <w:bCs w:val="0"/>
          <w:i/>
          <w:iCs/>
          <w:color w:val="0000FF"/>
        </w:rPr>
        <w:t xml:space="preserve">  </w: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   Pažadinkime šypseną. Nupūskime dulkes nuo gero  </w:t>
      </w:r>
    </w:p>
    <w:p w:rsidR="00335FDE" w:rsidRPr="00865AA4" w:rsidRDefault="00335FDE" w:rsidP="00811FF9">
      <w:pPr>
        <w:ind w:firstLine="1296"/>
        <w:jc w:val="center"/>
        <w:rPr>
          <w:rStyle w:val="Strong"/>
          <w:b w:val="0"/>
          <w:bCs w:val="0"/>
          <w:i/>
          <w:iCs/>
          <w:color w:val="0000FF"/>
        </w:rPr>
      </w:pPr>
      <w:r>
        <w:rPr>
          <w:noProof/>
          <w:lang w:val="lt-LT" w:eastAsia="lt-LT"/>
        </w:rPr>
        <w:pict>
          <v:shape id="Paveikslėlis 44" o:spid="_x0000_s1037" type="#_x0000_t75" alt="http://www.ziburiogimnazija.lt/images/image_cache/200x133_zibute.jpg" style="position:absolute;left:0;text-align:left;margin-left:21pt;margin-top:17.1pt;width:36pt;height:24pt;rotation:-4902590fd;z-index:251653120;visibility:visible">
            <v:imagedata r:id="rId22" r:href="rId24" chromakey="#ffffce" blacklevel="1966f"/>
          </v:shape>
        </w:pict>
      </w:r>
      <w:r>
        <w:rPr>
          <w:noProof/>
          <w:lang w:val="lt-LT" w:eastAsia="lt-LT"/>
        </w:rPr>
        <w:pict>
          <v:shape id="Paveikslėlis 43" o:spid="_x0000_s1038" type="#_x0000_t75" alt="http://www.ziburiogimnazija.lt/images/image_cache/200x133_zibute.jpg" style="position:absolute;left:0;text-align:left;margin-left:66pt;margin-top:17.1pt;width:36pt;height:24pt;rotation:-3313497fd;z-index:251652096;visibility:visible">
            <v:imagedata r:id="rId22" r:href="rId25" chromakey="#ffffce" blacklevel="1966f"/>
          </v:shape>
        </w:pict>
      </w:r>
      <w:r>
        <w:rPr>
          <w:rStyle w:val="Strong"/>
          <w:b w:val="0"/>
          <w:bCs w:val="0"/>
          <w:i/>
          <w:iCs/>
          <w:color w:val="0000FF"/>
        </w:rPr>
        <w:t xml:space="preserve">               </w: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žodžio. Būkime geresni vieni kitiems, linkėkime </w:t>
      </w:r>
    </w:p>
    <w:p w:rsidR="00335FDE" w:rsidRPr="003F5B27" w:rsidRDefault="00335FDE" w:rsidP="003F5B27">
      <w:pPr>
        <w:ind w:firstLine="1296"/>
        <w:rPr>
          <w:rStyle w:val="Strong"/>
          <w:b w:val="0"/>
          <w:bCs w:val="0"/>
          <w:i/>
          <w:iCs/>
          <w:color w:val="0000FF"/>
        </w:rPr>
      </w:pPr>
      <w:r w:rsidRPr="00865AA4">
        <w:rPr>
          <w:rStyle w:val="Strong"/>
          <w:b w:val="0"/>
          <w:bCs w:val="0"/>
          <w:i/>
          <w:iCs/>
          <w:color w:val="0000FF"/>
        </w:rPr>
        <w:t xml:space="preserve">                </w:t>
      </w:r>
      <w:r>
        <w:rPr>
          <w:rStyle w:val="Strong"/>
          <w:b w:val="0"/>
          <w:bCs w:val="0"/>
          <w:i/>
          <w:iCs/>
          <w:color w:val="0000FF"/>
        </w:rPr>
        <w:t xml:space="preserve"> </w:t>
      </w:r>
      <w:r w:rsidRPr="00865AA4">
        <w:rPr>
          <w:rStyle w:val="Strong"/>
          <w:b w:val="0"/>
          <w:bCs w:val="0"/>
          <w:i/>
          <w:iCs/>
          <w:color w:val="0000FF"/>
        </w:rPr>
        <w:t xml:space="preserve">  </w:t>
      </w:r>
      <w:r>
        <w:rPr>
          <w:rStyle w:val="Strong"/>
          <w:b w:val="0"/>
          <w:bCs w:val="0"/>
          <w:i/>
          <w:iCs/>
          <w:color w:val="0000FF"/>
        </w:rPr>
        <w:t xml:space="preserve"> sėkmės ir džiaugsmo, laukime vasaros.</w:t>
      </w:r>
    </w:p>
    <w:p w:rsidR="00335FDE" w:rsidRPr="00812007" w:rsidRDefault="00335FDE" w:rsidP="003F5B27">
      <w:pPr>
        <w:ind w:left="900"/>
        <w:rPr>
          <w:sz w:val="22"/>
          <w:szCs w:val="22"/>
        </w:rPr>
      </w:pPr>
      <w:r>
        <w:rPr>
          <w:noProof/>
          <w:lang w:val="lt-LT" w:eastAsia="lt-LT"/>
        </w:rPr>
        <w:pict>
          <v:shape id="_x0000_s1039" type="#_x0000_t75" style="position:absolute;left:0;text-align:left;margin-left:90pt;margin-top:6.1pt;width:236.25pt;height:165pt;z-index:-251660288">
            <v:imagedata r:id="rId26" o:title=""/>
          </v:shape>
        </w:pict>
      </w:r>
    </w:p>
    <w:p w:rsidR="00335FDE" w:rsidRDefault="00335FDE" w:rsidP="00352806">
      <w:pPr>
        <w:rPr>
          <w:b/>
          <w:bCs/>
        </w:rPr>
      </w:pPr>
      <w:r>
        <w:rPr>
          <w:noProof/>
          <w:lang w:val="lt-LT" w:eastAsia="lt-LT"/>
        </w:rPr>
        <w:pict>
          <v:shape id="_x0000_s1040" type="#_x0000_t75" alt="&amp;Tcy;&amp;iecy;&amp;ocy;&amp;scy; &amp;Pcy;&amp;rcy;&amp;ocy;&amp;dcy;&amp;ocy;&amp;lcy;&amp;zhcy;&amp;iecy;&amp;ncy;&amp;icy;&amp;iecy; &amp;icy;&amp;scy;&amp;tcy;&amp;ocy;&amp;rcy;&amp;icy;&amp;icy; &amp;Ncy;&amp;ocy;&amp;vcy;&amp;ocy;&amp;scy;&amp;tcy;&amp;icy;" style="position:absolute;margin-left:315pt;margin-top:11.45pt;width:72.75pt;height:71.25pt;z-index:-251656192">
            <v:imagedata r:id="rId27" r:href="rId28"/>
          </v:shape>
        </w:pict>
      </w:r>
    </w:p>
    <w:p w:rsidR="00335FDE" w:rsidRDefault="00335FDE" w:rsidP="00352806">
      <w:pPr>
        <w:rPr>
          <w:b/>
          <w:bCs/>
        </w:rPr>
      </w:pPr>
      <w:r>
        <w:rPr>
          <w:noProof/>
          <w:lang w:val="lt-LT" w:eastAsia="lt-LT"/>
        </w:rPr>
        <w:pict>
          <v:shape id="_x0000_s1041" type="#_x0000_t75" alt="http://www.ziburiogimnazija.lt/images/image_cache/200x133_zibute.jpg" style="position:absolute;margin-left:18pt;margin-top:6.65pt;width:36pt;height:24pt;z-index:251659264;visibility:visible">
            <v:imagedata r:id="rId22" r:href="rId29" chromakey="#ffffce" blacklevel="1966f"/>
          </v:shape>
        </w:pict>
      </w:r>
    </w:p>
    <w:p w:rsidR="00335FDE" w:rsidRDefault="00335FDE" w:rsidP="00352806">
      <w:pPr>
        <w:rPr>
          <w:b/>
          <w:bCs/>
        </w:rPr>
      </w:pPr>
    </w:p>
    <w:p w:rsidR="00335FDE" w:rsidRDefault="00335FDE" w:rsidP="00352806">
      <w:pPr>
        <w:rPr>
          <w:b/>
          <w:bCs/>
        </w:rPr>
      </w:pPr>
      <w:r>
        <w:rPr>
          <w:noProof/>
          <w:lang w:val="lt-LT" w:eastAsia="lt-LT"/>
        </w:rPr>
        <w:pict>
          <v:shape id="_x0000_s1042" type="#_x0000_t75" alt="http://www.ziburiogimnazija.lt/images/image_cache/200x133_zibute.jpg" style="position:absolute;margin-left:45pt;margin-top:6.05pt;width:36pt;height:24pt;rotation:15434780fd;z-index:251658240;visibility:visible">
            <v:imagedata r:id="rId22" r:href="rId30" chromakey="#ffffce" blacklevel="1966f"/>
          </v:shape>
        </w:pict>
      </w:r>
    </w:p>
    <w:p w:rsidR="00335FDE" w:rsidRDefault="00335FDE" w:rsidP="00352806">
      <w:pPr>
        <w:rPr>
          <w:b/>
          <w:bCs/>
        </w:rPr>
      </w:pPr>
    </w:p>
    <w:p w:rsidR="00335FDE" w:rsidRDefault="00335FDE" w:rsidP="00352806">
      <w:pPr>
        <w:rPr>
          <w:b/>
          <w:bCs/>
        </w:rPr>
      </w:pPr>
    </w:p>
    <w:p w:rsidR="00335FDE" w:rsidRDefault="00335FDE" w:rsidP="00352806">
      <w:pPr>
        <w:rPr>
          <w:b/>
          <w:bCs/>
        </w:rPr>
      </w:pPr>
    </w:p>
    <w:p w:rsidR="00335FDE" w:rsidRDefault="00335FDE" w:rsidP="00352806">
      <w:pPr>
        <w:rPr>
          <w:b/>
          <w:bCs/>
        </w:rPr>
      </w:pPr>
      <w:r>
        <w:rPr>
          <w:noProof/>
          <w:lang w:val="lt-LT" w:eastAsia="lt-LT"/>
        </w:rPr>
        <w:pict>
          <v:shape id="_x0000_s1043" type="#_x0000_t75" alt="http://www.ziburiogimnazija.lt/images/image_cache/200x133_zibute.jpg" style="position:absolute;margin-left:309pt;margin-top:1.9pt;width:36pt;height:24pt;rotation:-987649fd;z-index:251683840;visibility:visible">
            <v:imagedata r:id="rId22" r:href="rId31" chromakey="#ffffce" blacklevel="1966f"/>
          </v:shape>
        </w:pict>
      </w:r>
      <w:r>
        <w:rPr>
          <w:noProof/>
          <w:lang w:val="lt-LT" w:eastAsia="lt-LT"/>
        </w:rPr>
        <w:pict>
          <v:shape id="_x0000_s1044" type="#_x0000_t75" alt="http://www.ziburiogimnazija.lt/images/image_cache/200x133_zibute.jpg" style="position:absolute;margin-left:342pt;margin-top:4.9pt;width:36pt;height:24pt;rotation:14557457fd;z-index:251657216;visibility:visible">
            <v:imagedata r:id="rId22" r:href="rId32" chromakey="#ffffce" blacklevel="1966f"/>
          </v:shape>
        </w:pict>
      </w:r>
    </w:p>
    <w:p w:rsidR="00335FDE" w:rsidRDefault="00335FDE" w:rsidP="00352806">
      <w:pPr>
        <w:rPr>
          <w:b/>
          <w:bCs/>
        </w:rPr>
      </w:pPr>
    </w:p>
    <w:p w:rsidR="00335FDE" w:rsidRDefault="00335FDE" w:rsidP="00352806">
      <w:pPr>
        <w:rPr>
          <w:b/>
          <w:bCs/>
        </w:rPr>
      </w:pPr>
      <w:r>
        <w:rPr>
          <w:noProof/>
          <w:lang w:val="lt-LT" w:eastAsia="lt-LT"/>
        </w:rPr>
        <w:pict>
          <v:shape id="_x0000_s1045" type="#_x0000_t75" alt="http://www.ziburiogimnazija.lt/images/image_cache/200x133_zibute.jpg" style="position:absolute;margin-left:345pt;margin-top:10.3pt;width:36pt;height:24pt;rotation:-4398724fd;z-index:251682816;visibility:visible">
            <v:imagedata r:id="rId22" r:href="rId33" chromakey="#ffffce" blacklevel="1966f"/>
          </v:shape>
        </w:pict>
      </w:r>
    </w:p>
    <w:p w:rsidR="00335FDE" w:rsidRDefault="00335FDE" w:rsidP="00352806">
      <w:pPr>
        <w:rPr>
          <w:b/>
          <w:bCs/>
        </w:rPr>
      </w:pPr>
    </w:p>
    <w:p w:rsidR="00335FDE" w:rsidRPr="00914F56" w:rsidRDefault="00335FDE" w:rsidP="00A46A6E">
      <w:pPr>
        <w:jc w:val="center"/>
      </w:pPr>
      <w:r>
        <w:rPr>
          <w:noProof/>
          <w:lang w:val="lt-LT" w:eastAsia="lt-LT"/>
        </w:rPr>
        <w:pict>
          <v:shape id="_x0000_s1046" type="#_x0000_t75" alt="" style="position:absolute;left:0;text-align:left;margin-left:-6.45pt;margin-top:12.7pt;width:97.95pt;height:136.5pt;z-index:251655168">
            <v:imagedata r:id="rId34" r:href="rId35"/>
            <w10:wrap type="square"/>
          </v:shape>
        </w:pict>
      </w:r>
      <w:r w:rsidRPr="00FB69C7">
        <w:rPr>
          <w:b/>
          <w:bCs/>
        </w:rPr>
        <w:t>___________  AR ŽINOTE, KAD ...___________</w:t>
      </w:r>
    </w:p>
    <w:p w:rsidR="00335FDE" w:rsidRDefault="00335FDE" w:rsidP="00352806">
      <w:pPr>
        <w:rPr>
          <w:lang w:val="lt-LT"/>
        </w:rPr>
      </w:pPr>
    </w:p>
    <w:p w:rsidR="00335FDE" w:rsidRPr="003F5B27" w:rsidRDefault="00335FDE" w:rsidP="00352806">
      <w:pPr>
        <w:rPr>
          <w:rStyle w:val="mediumbold"/>
          <w:b/>
          <w:bCs/>
          <w:i/>
          <w:iCs/>
        </w:rPr>
      </w:pPr>
      <w:r>
        <w:rPr>
          <w:lang w:val="lt-LT"/>
        </w:rPr>
        <w:t xml:space="preserve"> </w:t>
      </w:r>
      <w:r w:rsidRPr="003F5B27">
        <w:rPr>
          <w:rStyle w:val="mediumbold"/>
          <w:b/>
          <w:bCs/>
          <w:i/>
          <w:iCs/>
        </w:rPr>
        <w:t>Balandži</w:t>
      </w:r>
      <w:r>
        <w:rPr>
          <w:rStyle w:val="mediumbold"/>
          <w:b/>
          <w:bCs/>
          <w:i/>
          <w:iCs/>
        </w:rPr>
        <w:t xml:space="preserve">o 18 dieną </w:t>
      </w:r>
      <w:r w:rsidRPr="003F5B27">
        <w:rPr>
          <w:rStyle w:val="mediumbold"/>
          <w:b/>
          <w:bCs/>
          <w:i/>
          <w:iCs/>
        </w:rPr>
        <w:t xml:space="preserve"> minima</w:t>
      </w:r>
    </w:p>
    <w:p w:rsidR="00335FDE" w:rsidRPr="003F5B27" w:rsidRDefault="00335FDE" w:rsidP="00352806">
      <w:pPr>
        <w:jc w:val="center"/>
        <w:rPr>
          <w:b/>
          <w:bCs/>
          <w:color w:val="0000FF"/>
        </w:rPr>
      </w:pPr>
      <w:r w:rsidRPr="003F5B27">
        <w:rPr>
          <w:rStyle w:val="mediumbold"/>
          <w:b/>
          <w:bCs/>
          <w:color w:val="0000FF"/>
        </w:rPr>
        <w:t>Pasaulinė cirko diena</w:t>
      </w:r>
    </w:p>
    <w:p w:rsidR="00335FDE" w:rsidRPr="00DF62EE" w:rsidRDefault="00335FDE" w:rsidP="00352806">
      <w:pPr>
        <w:pStyle w:val="justified"/>
        <w:spacing w:before="0" w:beforeAutospacing="0" w:after="0" w:afterAutospacing="0"/>
      </w:pPr>
      <w:r w:rsidRPr="00DF62EE">
        <w:t xml:space="preserve">Nuo 2008 m. Europos cirkų asociacijos (ECA) iniciatyva kasmet trečiąjį balandžio šeštadienį minima Europos cirko diena. </w:t>
      </w:r>
    </w:p>
    <w:p w:rsidR="00335FDE" w:rsidRPr="00DF62EE" w:rsidRDefault="00335FDE" w:rsidP="00352806">
      <w:pPr>
        <w:pStyle w:val="justified"/>
        <w:spacing w:before="0" w:beforeAutospacing="0" w:after="0" w:afterAutospacing="0"/>
      </w:pPr>
      <w:r w:rsidRPr="00DF62EE">
        <w:t xml:space="preserve">Lietuvoje šią dieną kartu minėti kviečia </w:t>
      </w:r>
      <w:hyperlink r:id="rId36" w:history="1">
        <w:r w:rsidRPr="00DF62EE">
          <w:rPr>
            <w:rStyle w:val="Hyperlink"/>
            <w:color w:val="auto"/>
            <w:u w:val="none"/>
          </w:rPr>
          <w:t>Baltijos cirkas</w:t>
        </w:r>
      </w:hyperlink>
      <w:r w:rsidRPr="00DF62EE">
        <w:br/>
        <w:t>Cirkas (lot. circus „ratas“) – pramoginio meno šaka, kai demonstruojama atlikėjų jėga, miklumas; rengiami dresuotų gyvūnų pasirodymai.</w:t>
      </w:r>
    </w:p>
    <w:p w:rsidR="00335FDE" w:rsidRPr="00DF62EE" w:rsidRDefault="00335FDE" w:rsidP="00352806">
      <w:pPr>
        <w:pStyle w:val="justified"/>
        <w:spacing w:before="0" w:beforeAutospacing="0" w:after="0" w:afterAutospacing="0"/>
      </w:pPr>
      <w:r>
        <w:rPr>
          <w:noProof/>
        </w:rPr>
        <w:pict>
          <v:shape id="_x0000_s1047" type="#_x0000_t75" alt="" style="position:absolute;margin-left:378pt;margin-top:-.6pt;width:171pt;height:114pt;z-index:-251653120" wrapcoords="-95 0 -95 21458 21600 21458 21600 0 -95 0">
            <v:imagedata r:id="rId37" r:href="rId38"/>
            <w10:wrap type="square"/>
          </v:shape>
        </w:pict>
      </w:r>
      <w:r w:rsidRPr="00DF62EE">
        <w:t>Pirmieji cirko pasirodymai siejami su antikos laikais, kai Romos stadionuose vykdavo įspūdingi teatrališki ir akrobatiniai renginiai. Europoje pirmasis cirkas buvo įkurtas XVII. pabaigoje Londone – Astlio amfiteatras. Jo įkūrėjas anglas Filipas Astlis laikomas šiuolaikinio cirko tėvu.</w:t>
      </w:r>
    </w:p>
    <w:p w:rsidR="00335FDE" w:rsidRPr="00DF62EE" w:rsidRDefault="00335FDE" w:rsidP="00352806">
      <w:pPr>
        <w:pStyle w:val="justified"/>
        <w:spacing w:before="0" w:beforeAutospacing="0" w:after="0" w:afterAutospacing="0"/>
      </w:pPr>
      <w:r w:rsidRPr="00DF62EE">
        <w:t>Lietuvoje cirko elementų nuo seno buvo liaudies šventėse. Buvo populiarūs įvairūs klounai, mimai, akrobatai, gyvulių dresuotojai.</w:t>
      </w:r>
    </w:p>
    <w:p w:rsidR="00335FDE" w:rsidRPr="00352806" w:rsidRDefault="00335FDE" w:rsidP="00352806">
      <w:pPr>
        <w:ind w:left="360"/>
        <w:jc w:val="right"/>
        <w:rPr>
          <w:lang w:val="lt-LT"/>
        </w:rPr>
      </w:pPr>
      <w:hyperlink r:id="rId39" w:history="1">
        <w:r w:rsidRPr="00352806">
          <w:rPr>
            <w:rStyle w:val="Hyperlink"/>
            <w:sz w:val="16"/>
            <w:szCs w:val="16"/>
            <w:lang w:val="lt-LT"/>
          </w:rPr>
          <w:t>http://day.lt/sventes/straipsniai/motinos_diena</w:t>
        </w:r>
      </w:hyperlink>
    </w:p>
    <w:p w:rsidR="00335FDE" w:rsidRDefault="00335FDE" w:rsidP="00811FF9">
      <w:pPr>
        <w:jc w:val="center"/>
        <w:rPr>
          <w:b/>
          <w:bCs/>
          <w:i/>
          <w:iCs/>
          <w:lang w:val="lt-LT"/>
        </w:rPr>
      </w:pPr>
      <w:r>
        <w:rPr>
          <w:noProof/>
          <w:lang w:val="lt-LT" w:eastAsia="lt-LT"/>
        </w:rPr>
        <w:pict>
          <v:shape id="Paveikslėlis 13" o:spid="_x0000_s1048" type="#_x0000_t75" alt="http://www.manosapnai.lt/upload/1757/sapnuoti-gele-200.jpg" style="position:absolute;left:0;text-align:left;margin-left:63pt;margin-top:1.6pt;width:18pt;height:18pt;z-index:-251672576;visibility:visible">
            <v:imagedata r:id="rId40" r:href="rId41"/>
          </v:shape>
        </w:pict>
      </w:r>
      <w:r>
        <w:rPr>
          <w:noProof/>
          <w:lang w:val="lt-LT" w:eastAsia="lt-LT"/>
        </w:rPr>
        <w:pict>
          <v:shape id="Paveikslėlis 14" o:spid="_x0000_s1049" type="#_x0000_t75" alt="http://www.manosapnai.lt/upload/1757/sapnuoti-gele-200.jpg" style="position:absolute;left:0;text-align:left;margin-left:36pt;margin-top:1.6pt;width:18pt;height:18pt;z-index:-251673600;visibility:visible">
            <v:imagedata r:id="rId40" r:href="rId42"/>
          </v:shape>
        </w:pict>
      </w:r>
      <w:r>
        <w:rPr>
          <w:noProof/>
          <w:lang w:val="lt-LT" w:eastAsia="lt-LT"/>
        </w:rPr>
        <w:pict>
          <v:shape id="Paveikslėlis 12" o:spid="_x0000_s1050" type="#_x0000_t75" alt="http://www.manosapnai.lt/upload/1757/sapnuoti-gele-200.jpg" style="position:absolute;left:0;text-align:left;margin-left:9pt;margin-top:1.6pt;width:18pt;height:18pt;z-index:-251674624;visibility:visible">
            <v:imagedata r:id="rId40" r:href="rId43"/>
          </v:shape>
        </w:pict>
      </w:r>
    </w:p>
    <w:p w:rsidR="00335FDE" w:rsidRPr="009437F0" w:rsidRDefault="00335FDE" w:rsidP="00811FF9">
      <w:pPr>
        <w:rPr>
          <w:lang w:val="lt-LT"/>
        </w:rPr>
      </w:pPr>
    </w:p>
    <w:p w:rsidR="00335FDE" w:rsidRDefault="00335FDE" w:rsidP="005556CC">
      <w:pPr>
        <w:pStyle w:val="NormalWeb"/>
      </w:pPr>
      <w:r>
        <w:rPr>
          <w:noProof/>
        </w:rPr>
        <w:pict>
          <v:shape id="_x0000_s1051" type="#_x0000_t75" alt="" style="position:absolute;margin-left:189pt;margin-top:37pt;width:129.75pt;height:96.75pt;z-index:-251655168" wrapcoords="-125 0 -125 21433 21600 21433 21600 0 -125 0">
            <v:imagedata r:id="rId44" r:href="rId45" blacklevel="6554f"/>
            <w10:wrap type="tight"/>
          </v:shape>
        </w:pict>
      </w:r>
      <w:r w:rsidRPr="005556CC">
        <w:rPr>
          <w:rStyle w:val="Strong"/>
          <w:i/>
          <w:iCs/>
        </w:rPr>
        <w:t>Balandžio 16 d. 1927 m.</w:t>
      </w:r>
      <w:r>
        <w:rPr>
          <w:rStyle w:val="Strong"/>
        </w:rPr>
        <w:t xml:space="preserve"> gimė Popiežius Benedict XVI </w:t>
      </w:r>
      <w:r>
        <w:t xml:space="preserve"> – dabartinis Romos katalikų bažnyčios popiežius. Užsiima labdaringa veikla. Moko žmones, kad draugystė su Jėzumi Kristumi yra labai svarbi, kad didelė šių laikų žmonių problema – nuolaidžiavimas savo įgeidžiams, pataikavimas savo ego.</w:t>
      </w:r>
      <w:r w:rsidRPr="005556CC">
        <w:t xml:space="preserve"> </w:t>
      </w:r>
    </w:p>
    <w:p w:rsidR="00335FDE" w:rsidRDefault="00335FDE" w:rsidP="005556CC">
      <w:pPr>
        <w:rPr>
          <w:lang w:val="lt-LT"/>
        </w:rPr>
      </w:pPr>
      <w:r w:rsidRPr="005556CC">
        <w:rPr>
          <w:sz w:val="20"/>
          <w:szCs w:val="20"/>
          <w:lang w:val="pl-PL"/>
        </w:rPr>
        <w:t xml:space="preserve">                          </w:t>
      </w:r>
      <w:hyperlink r:id="rId46" w:history="1">
        <w:r w:rsidRPr="00DE0B26">
          <w:rPr>
            <w:rStyle w:val="Hyperlink"/>
            <w:sz w:val="20"/>
            <w:szCs w:val="20"/>
            <w:lang w:val="lt-LT"/>
          </w:rPr>
          <w:t>http://www.gimtadienis.info</w:t>
        </w:r>
      </w:hyperlink>
    </w:p>
    <w:p w:rsidR="00335FDE" w:rsidRPr="005556CC" w:rsidRDefault="00335FDE" w:rsidP="00811FF9">
      <w:pPr>
        <w:rPr>
          <w:i/>
          <w:iCs/>
          <w:sz w:val="22"/>
          <w:szCs w:val="22"/>
          <w:lang w:val="lt-LT"/>
        </w:rPr>
      </w:pPr>
      <w:r>
        <w:rPr>
          <w:noProof/>
          <w:lang w:val="lt-LT" w:eastAsia="lt-LT"/>
        </w:rPr>
        <w:pict>
          <v:shape id="Paveikslėlis 10" o:spid="_x0000_s1052" type="#_x0000_t75" alt="http://www.manosapnai.lt/upload/1757/sapnuoti-gele-200.jpg" style="position:absolute;margin-left:54pt;margin-top:3.9pt;width:18pt;height:24pt;z-index:-251669504;visibility:visible">
            <v:imagedata r:id="rId47" r:href="rId48"/>
          </v:shape>
        </w:pict>
      </w:r>
      <w:r>
        <w:rPr>
          <w:noProof/>
          <w:lang w:val="lt-LT" w:eastAsia="lt-LT"/>
        </w:rPr>
        <w:pict>
          <v:shape id="Paveikslėlis 8" o:spid="_x0000_s1053" type="#_x0000_t75" alt="http://www.manosapnai.lt/upload/1757/sapnuoti-gele-200.jpg" style="position:absolute;margin-left:27pt;margin-top:3.9pt;width:18pt;height:18pt;z-index:-251670528;visibility:visible">
            <v:imagedata r:id="rId40" r:href="rId49"/>
          </v:shape>
        </w:pict>
      </w:r>
      <w:r>
        <w:rPr>
          <w:noProof/>
          <w:lang w:val="lt-LT" w:eastAsia="lt-LT"/>
        </w:rPr>
        <w:pict>
          <v:shape id="Paveikslėlis 9" o:spid="_x0000_s1054" type="#_x0000_t75" alt="http://www.manosapnai.lt/upload/1757/sapnuoti-gele-200.jpg" style="position:absolute;margin-left:0;margin-top:3.9pt;width:18pt;height:18pt;z-index:-251671552;visibility:visible">
            <v:imagedata r:id="rId40" r:href="rId50"/>
          </v:shape>
        </w:pict>
      </w:r>
      <w:r w:rsidRPr="00352806">
        <w:rPr>
          <w:lang w:val="lt-LT"/>
        </w:rPr>
        <w:t xml:space="preserve">        </w:t>
      </w:r>
      <w:bookmarkStart w:id="0" w:name="_GoBack"/>
      <w:bookmarkEnd w:id="0"/>
    </w:p>
    <w:p w:rsidR="00335FDE" w:rsidRPr="005556CC" w:rsidRDefault="00335FDE" w:rsidP="00776FC6">
      <w:pPr>
        <w:rPr>
          <w:lang w:val="lt-LT"/>
        </w:rPr>
      </w:pPr>
      <w:r w:rsidRPr="005556CC">
        <w:rPr>
          <w:lang w:val="lt-LT"/>
        </w:rPr>
        <w:t xml:space="preserve">                                                                                                                                                              </w:t>
      </w:r>
    </w:p>
    <w:p w:rsidR="00335FDE" w:rsidRDefault="00335FDE" w:rsidP="00811FF9">
      <w:pPr>
        <w:rPr>
          <w:b/>
          <w:bCs/>
          <w:i/>
          <w:iCs/>
          <w:lang w:val="lt-LT"/>
        </w:rPr>
      </w:pPr>
      <w:r>
        <w:rPr>
          <w:b/>
          <w:bCs/>
          <w:i/>
          <w:iCs/>
          <w:lang w:val="lt-LT"/>
        </w:rPr>
        <w:t xml:space="preserve">               </w:t>
      </w:r>
      <w:r w:rsidRPr="00241FC5">
        <w:rPr>
          <w:b/>
          <w:bCs/>
          <w:i/>
          <w:iCs/>
          <w:lang w:val="lt-LT"/>
        </w:rPr>
        <w:t>_</w:t>
      </w:r>
      <w:r>
        <w:rPr>
          <w:b/>
          <w:bCs/>
          <w:i/>
          <w:iCs/>
          <w:lang w:val="lt-LT"/>
        </w:rPr>
        <w:t>_________    MŪSŲ VEIKLA  ____________</w:t>
      </w:r>
    </w:p>
    <w:p w:rsidR="00335FDE" w:rsidRDefault="00335FDE" w:rsidP="00240331">
      <w:pPr>
        <w:pStyle w:val="NormalWeb"/>
        <w:spacing w:before="0" w:after="0"/>
        <w:rPr>
          <w:rStyle w:val="Strong"/>
          <w:i/>
          <w:iCs/>
          <w:color w:val="0000FF"/>
        </w:rPr>
      </w:pPr>
      <w:r>
        <w:rPr>
          <w:rStyle w:val="Strong"/>
          <w:i/>
          <w:iCs/>
          <w:color w:val="0000FF"/>
        </w:rPr>
        <w:t xml:space="preserve">                                                                 Kovo 17 dieną</w: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  <w:r>
        <w:rPr>
          <w:noProof/>
        </w:rPr>
        <w:pict>
          <v:shape id="_x0000_s1055" type="#_x0000_t75" alt="" style="position:absolute;margin-left:-9pt;margin-top:12.9pt;width:195pt;height:146.25pt;z-index:251664384">
            <v:imagedata r:id="rId51" r:href="rId52"/>
            <w10:wrap type="square"/>
          </v:shape>
        </w:pict>
      </w:r>
      <w:r w:rsidRPr="00596B87">
        <w:rPr>
          <w:rStyle w:val="Strong"/>
          <w:b w:val="0"/>
          <w:bCs w:val="0"/>
          <w:color w:val="000000"/>
        </w:rPr>
        <w:t>I-IV klasių mokiniai dalyvavo "Žiniuko" konkurse, kuriame atliko grupines pasaulio pažinimo ir individualias matematikos užduotis. Sveikiname laimėtojus:</w: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  <w:r w:rsidRPr="00596B87">
        <w:rPr>
          <w:rStyle w:val="Strong"/>
          <w:b w:val="0"/>
          <w:bCs w:val="0"/>
          <w:color w:val="000000"/>
        </w:rPr>
        <w:t xml:space="preserve">I kl. mokinę Patriciją Penkauskaitę - I vieta, </w: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  <w:r w:rsidRPr="00596B87">
        <w:rPr>
          <w:rStyle w:val="Strong"/>
          <w:b w:val="0"/>
          <w:bCs w:val="0"/>
          <w:color w:val="000000"/>
        </w:rPr>
        <w:t>III kl. mokinį Deividą Piatikonį - II vieta,</w: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  <w:r w:rsidRPr="00596B87">
        <w:rPr>
          <w:rStyle w:val="Strong"/>
          <w:b w:val="0"/>
          <w:bCs w:val="0"/>
          <w:color w:val="000000"/>
        </w:rPr>
        <w:t>II klasės mokinį Tomą Dargužį - III vieta ir IV klasės mokinę Viktoriją Kunėj - IV vieta.</w: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  <w:r>
        <w:rPr>
          <w:noProof/>
        </w:rPr>
        <w:pict>
          <v:shape id="_x0000_s1056" type="#_x0000_t75" alt="http://www.manosapnai.lt/upload/1757/sapnuoti-gele-200.jpg" style="position:absolute;margin-left:342pt;margin-top:4.5pt;width:18pt;height:18pt;z-index:-251644928;visibility:visible">
            <v:imagedata r:id="rId40" r:href="rId53"/>
          </v:shape>
        </w:pict>
      </w:r>
      <w:r>
        <w:rPr>
          <w:noProof/>
        </w:rPr>
        <w:pict>
          <v:shape id="_x0000_s1057" type="#_x0000_t75" alt="http://www.manosapnai.lt/upload/1757/sapnuoti-gele-200.jpg" style="position:absolute;margin-left:306pt;margin-top:4.5pt;width:18pt;height:18pt;z-index:-251650048;visibility:visible">
            <v:imagedata r:id="rId40" r:href="rId54"/>
          </v:shape>
        </w:pict>
      </w:r>
      <w:r>
        <w:rPr>
          <w:noProof/>
        </w:rPr>
        <w:pict>
          <v:shape id="Paveikslėlis 19" o:spid="_x0000_s1058" type="#_x0000_t75" alt="http://www.manosapnai.lt/upload/1757/sapnuoti-gele-200.jpg" style="position:absolute;margin-left:279pt;margin-top:4.5pt;width:18pt;height:18pt;z-index:-251677696;visibility:visible">
            <v:imagedata r:id="rId40" r:href="rId55"/>
          </v:shape>
        </w:pict>
      </w:r>
      <w:r>
        <w:rPr>
          <w:noProof/>
        </w:rPr>
        <w:pict>
          <v:shape id="_x0000_s1059" type="#_x0000_t75" alt="http://www.manosapnai.lt/upload/1757/sapnuoti-gele-200.jpg" style="position:absolute;margin-left:252pt;margin-top:4.5pt;width:18pt;height:18pt;z-index:-251649024;visibility:visible">
            <v:imagedata r:id="rId40" r:href="rId56"/>
          </v:shape>
        </w:pict>
      </w:r>
      <w:r>
        <w:rPr>
          <w:noProof/>
        </w:rPr>
        <w:pict>
          <v:shape id="Paveikslėlis 21" o:spid="_x0000_s1060" type="#_x0000_t75" alt="http://www.manosapnai.lt/upload/1757/sapnuoti-gele-200.jpg" style="position:absolute;margin-left:3in;margin-top:4.5pt;width:18pt;height:18pt;z-index:-251676672;visibility:visible">
            <v:imagedata r:id="rId40" r:href="rId57"/>
          </v:shape>
        </w:pict>
      </w:r>
      <w:r>
        <w:rPr>
          <w:noProof/>
        </w:rPr>
        <w:pict>
          <v:shape id="Paveikslėlis 20" o:spid="_x0000_s1061" type="#_x0000_t75" alt="http://www.manosapnai.lt/upload/1757/sapnuoti-gele-200.jpg" style="position:absolute;margin-left:180pt;margin-top:4.5pt;width:18pt;height:18pt;z-index:-251675648;visibility:visible">
            <v:imagedata r:id="rId40" r:href="rId58"/>
          </v:shape>
        </w:pict>
      </w:r>
    </w:p>
    <w:p w:rsidR="00335FDE" w:rsidRDefault="00335FDE" w:rsidP="00240331">
      <w:pPr>
        <w:pStyle w:val="NormalWeb"/>
        <w:spacing w:before="0" w:after="0"/>
        <w:rPr>
          <w:rStyle w:val="Strong"/>
          <w:b w:val="0"/>
          <w:bCs w:val="0"/>
          <w:color w:val="000000"/>
        </w:rPr>
      </w:pPr>
    </w:p>
    <w:p w:rsidR="00335FDE" w:rsidRPr="00751169" w:rsidRDefault="00335FDE" w:rsidP="00240331">
      <w:pPr>
        <w:pStyle w:val="NormalWeb"/>
        <w:spacing w:before="0" w:after="0"/>
      </w:pPr>
      <w:r>
        <w:rPr>
          <w:rStyle w:val="Strong"/>
          <w:i/>
          <w:iCs/>
          <w:color w:val="0000FF"/>
        </w:rPr>
        <w:t xml:space="preserve"> Kovo 25 dieną</w:t>
      </w:r>
      <w:r w:rsidRPr="00751169">
        <w:rPr>
          <w:rStyle w:val="Strong"/>
          <w:b w:val="0"/>
          <w:bCs w:val="0"/>
          <w:color w:val="000000"/>
        </w:rPr>
        <w:t xml:space="preserve"> </w:t>
      </w:r>
      <w:r>
        <w:rPr>
          <w:rStyle w:val="Strong"/>
          <w:b w:val="0"/>
          <w:bCs w:val="0"/>
          <w:color w:val="000000"/>
        </w:rPr>
        <w:t xml:space="preserve"> </w:t>
      </w:r>
      <w:r w:rsidRPr="00751169">
        <w:rPr>
          <w:rStyle w:val="Strong"/>
          <w:b w:val="0"/>
          <w:bCs w:val="0"/>
          <w:color w:val="000000"/>
        </w:rPr>
        <w:t xml:space="preserve">mokiniai dalyvavo saugaus eismo „Šviesoforas“ </w:t>
      </w:r>
      <w:r>
        <w:rPr>
          <w:rStyle w:val="Strong"/>
          <w:b w:val="0"/>
          <w:bCs w:val="0"/>
          <w:color w:val="000000"/>
        </w:rPr>
        <w:t xml:space="preserve">netradicinėje </w:t>
      </w:r>
      <w:r w:rsidRPr="00751169">
        <w:rPr>
          <w:rStyle w:val="Strong"/>
          <w:b w:val="0"/>
          <w:bCs w:val="0"/>
          <w:color w:val="000000"/>
        </w:rPr>
        <w:t>pamokoje, kurioje kartojo kelio ženklus, saugumo kelyje taisykles. Pamoka buvo ypatinga tuo, kad jos dalyviai sulaukė daug patarimų iš atvykusių į mokyklą svečių – Šalčininkų rajono Viešosios policijos skyriaus Prevencijos poskyrio pareigūnų.</w:t>
      </w:r>
    </w:p>
    <w:p w:rsidR="00335FDE" w:rsidRPr="00820840" w:rsidRDefault="00335FDE" w:rsidP="00820840">
      <w:pPr>
        <w:pStyle w:val="NormalWeb"/>
        <w:spacing w:before="0" w:after="0"/>
        <w:rPr>
          <w:rStyle w:val="Strong"/>
          <w:b w:val="0"/>
          <w:bCs w:val="0"/>
        </w:rPr>
      </w:pPr>
      <w:r>
        <w:rPr>
          <w:noProof/>
        </w:rPr>
        <w:pict>
          <v:shape id="_x0000_s1062" type="#_x0000_t75" alt="" style="position:absolute;margin-left:18pt;margin-top:42.6pt;width:171pt;height:113.7pt;z-index:251662336">
            <v:imagedata r:id="rId59" r:href="rId60"/>
            <w10:wrap type="square"/>
          </v:shape>
        </w:pict>
      </w:r>
      <w:r w:rsidRPr="00751169">
        <w:rPr>
          <w:rStyle w:val="Strong"/>
          <w:b w:val="0"/>
          <w:bCs w:val="0"/>
          <w:i/>
          <w:iCs/>
          <w:color w:val="000000"/>
        </w:rPr>
        <w:t> </w:t>
      </w:r>
      <w:r w:rsidRPr="00751169">
        <w:rPr>
          <w:rStyle w:val="Strong"/>
          <w:b w:val="0"/>
          <w:bCs w:val="0"/>
          <w:color w:val="000000"/>
        </w:rPr>
        <w:t xml:space="preserve">Policijos pareigūnai priminė mokiniams, kaip saugiai elgtis keliuose, kaip teisingai segėti atšvaitus, kodėl būtina automobilyje prisisegti diržu, kur važinėti dviračiu ir į ką atkreipti dėmesį, siekiant išvengti eismo nelaimių. Mokiniai žiūrėjo ir kartu su pareigūnais aptarė Amsiaus filmukus-pamokėles, o įdomiausia buvo vaikščioti </w:t>
      </w:r>
      <w:r>
        <w:rPr>
          <w:rStyle w:val="Strong"/>
          <w:b w:val="0"/>
          <w:bCs w:val="0"/>
          <w:color w:val="000000"/>
        </w:rPr>
        <w:t>per kelią stebint policininkams.</w:t>
      </w:r>
      <w:r w:rsidRPr="00751169">
        <w:rPr>
          <w:rStyle w:val="Strong"/>
          <w:b w:val="0"/>
          <w:bCs w:val="0"/>
          <w:color w:val="000000"/>
        </w:rPr>
        <w:t xml:space="preserve"> Svečiai apdovanojo </w:t>
      </w:r>
    </w:p>
    <w:p w:rsidR="00335FDE" w:rsidRPr="00751169" w:rsidRDefault="00335FDE" w:rsidP="00820840">
      <w:pPr>
        <w:pStyle w:val="NormalWeb"/>
        <w:spacing w:before="0" w:after="0"/>
      </w:pPr>
      <w:r>
        <w:rPr>
          <w:noProof/>
        </w:rPr>
        <w:pict>
          <v:shape id="_x0000_s1063" type="#_x0000_t75" alt="http://www.manosapnai.lt/upload/1757/sapnuoti-gele-200.jpg" style="position:absolute;margin-left:342pt;margin-top:25.8pt;width:18pt;height:18pt;z-index:-251645952;visibility:visible">
            <v:imagedata r:id="rId40" r:href="rId61"/>
          </v:shape>
        </w:pict>
      </w:r>
      <w:r>
        <w:rPr>
          <w:noProof/>
        </w:rPr>
        <w:pict>
          <v:shape id="_x0000_s1064" type="#_x0000_t75" alt="http://www.manosapnai.lt/upload/1757/sapnuoti-gele-200.jpg" style="position:absolute;margin-left:4in;margin-top:25.8pt;width:18pt;height:18pt;z-index:-251651072;visibility:visible">
            <v:imagedata r:id="rId40" r:href="rId62"/>
          </v:shape>
        </w:pict>
      </w:r>
      <w:r>
        <w:rPr>
          <w:noProof/>
        </w:rPr>
        <w:pict>
          <v:shape id="_x0000_s1065" type="#_x0000_t75" alt="http://www.manosapnai.lt/upload/1757/sapnuoti-gele-200.jpg" style="position:absolute;margin-left:315pt;margin-top:25.8pt;width:18pt;height:18pt;z-index:-251646976;visibility:visible">
            <v:imagedata r:id="rId40" r:href="rId63"/>
          </v:shape>
        </w:pict>
      </w:r>
      <w:r w:rsidRPr="00751169">
        <w:rPr>
          <w:rStyle w:val="Strong"/>
          <w:b w:val="0"/>
          <w:bCs w:val="0"/>
          <w:color w:val="000000"/>
        </w:rPr>
        <w:t>komandos, vyksiančios į Šalčininkų rajono „Šviesoforo“ varžyb</w:t>
      </w:r>
      <w:r>
        <w:rPr>
          <w:rStyle w:val="Strong"/>
          <w:b w:val="0"/>
          <w:bCs w:val="0"/>
          <w:color w:val="000000"/>
        </w:rPr>
        <w:t>as, narius atminimo dovanėlėmis.</w:t>
      </w:r>
      <w:r w:rsidRPr="00751169">
        <w:rPr>
          <w:rStyle w:val="Strong"/>
          <w:b w:val="0"/>
          <w:bCs w:val="0"/>
          <w:color w:val="000000"/>
        </w:rPr>
        <w:t xml:space="preserve">  </w:t>
      </w:r>
    </w:p>
    <w:p w:rsidR="00335FDE" w:rsidRDefault="00335FDE" w:rsidP="00811FF9">
      <w:pPr>
        <w:rPr>
          <w:b/>
          <w:bCs/>
          <w:i/>
          <w:iCs/>
          <w:lang w:val="lt-LT"/>
        </w:rPr>
      </w:pPr>
    </w:p>
    <w:p w:rsidR="00335FDE" w:rsidRPr="00615987" w:rsidRDefault="00335FDE" w:rsidP="00240331">
      <w:pPr>
        <w:jc w:val="center"/>
        <w:rPr>
          <w:b/>
          <w:bCs/>
          <w:i/>
          <w:iCs/>
          <w:lang w:val="lt-LT"/>
        </w:rPr>
      </w:pPr>
      <w:r>
        <w:rPr>
          <w:noProof/>
          <w:lang w:val="lt-LT" w:eastAsia="lt-LT"/>
        </w:rPr>
        <w:pict>
          <v:shape id="Paveikslėlis 2" o:spid="_x0000_s1066" type="#_x0000_t75" alt="http://4.bp.blogspot.com/-8qDQhDcbzXo/ThnXezel-lI/AAAAAAAAAqM/FrLzgoM2EE0/s1600/kavos_puodelis2.jpg" style="position:absolute;left:0;text-align:left;margin-left:531pt;margin-top:7.8pt;width:1in;height:108pt;z-index:-251666432;visibility:visible">
            <v:imagedata r:id="rId64" r:href="rId65" blacklevel="3932f"/>
          </v:shape>
        </w:pict>
      </w:r>
      <w:r>
        <w:rPr>
          <w:noProof/>
          <w:lang w:val="lt-LT" w:eastAsia="lt-LT"/>
        </w:rPr>
        <w:pict>
          <v:shape id="Paveikslėlis 15" o:spid="_x0000_s1067" type="#_x0000_t75" alt="narcizai" style="position:absolute;left:0;text-align:left;margin-left:738pt;margin-top:7.8pt;width:43.1pt;height:1in;z-index:-251667456;visibility:visible;mso-wrap-distance-left:0;mso-wrap-distance-right:0;mso-position-vertical-relative:line" o:allowoverlap="f">
            <v:imagedata r:id="rId66" o:title=""/>
          </v:shape>
        </w:pict>
      </w:r>
      <w:r w:rsidRPr="00241FC5">
        <w:rPr>
          <w:b/>
          <w:bCs/>
          <w:i/>
          <w:iCs/>
          <w:lang w:val="lt-LT"/>
        </w:rPr>
        <w:t>___</w:t>
      </w:r>
      <w:r>
        <w:rPr>
          <w:b/>
          <w:bCs/>
          <w:i/>
          <w:iCs/>
          <w:lang w:val="lt-LT"/>
        </w:rPr>
        <w:t>_________    SKANAUS  _______________</w:t>
      </w:r>
    </w:p>
    <w:p w:rsidR="00335FDE" w:rsidRPr="00820840" w:rsidRDefault="00335FDE" w:rsidP="004563A6">
      <w:pPr>
        <w:pStyle w:val="Heading1"/>
        <w:spacing w:before="0"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pict>
          <v:shape id="_x0000_s1068" type="#_x0000_t75" alt="Pavasario pyragas" style="position:absolute;left:0;text-align:left;margin-left:252pt;margin-top:4.85pt;width:117pt;height:78pt;z-index:251668480">
            <v:imagedata r:id="rId67" r:href="rId68"/>
            <w10:wrap type="square"/>
          </v:shape>
        </w:pict>
      </w:r>
      <w:r>
        <w:t xml:space="preserve">                 </w:t>
      </w:r>
      <w:r w:rsidRPr="00820840">
        <w:rPr>
          <w:color w:val="0000FF"/>
          <w:sz w:val="24"/>
          <w:szCs w:val="24"/>
        </w:rPr>
        <w:t>Pavasario pyragas</w:t>
      </w:r>
    </w:p>
    <w:p w:rsidR="00335FDE" w:rsidRDefault="00335FDE" w:rsidP="004563A6">
      <w:pPr>
        <w:ind w:left="360"/>
      </w:pPr>
      <w:r>
        <w:rPr>
          <w:noProof/>
          <w:lang w:val="lt-LT" w:eastAsia="lt-LT"/>
        </w:rPr>
        <w:pict>
          <v:shape id="Paveikslėlis 7" o:spid="_x0000_s1069" type="#_x0000_t75" alt="http://im7-tub-ru.yandex.net/i?id=201486450-54-72&amp;n=21" style="position:absolute;left:0;text-align:left;margin-left:621pt;margin-top:2.4pt;width:63pt;height:42pt;z-index:-251668480;visibility:visible">
            <v:imagedata r:id="rId69" r:href="rId70"/>
          </v:shape>
        </w:pict>
      </w:r>
      <w:r w:rsidRPr="00B15789">
        <w:rPr>
          <w:b/>
          <w:bCs/>
        </w:rPr>
        <w:t>Reikės:</w:t>
      </w:r>
      <w:r>
        <w:t xml:space="preserve">   250 g sviesto ar kepinių margarino,10 šaukštų cukraus,</w:t>
      </w:r>
    </w:p>
    <w:p w:rsidR="00335FDE" w:rsidRDefault="00335FDE" w:rsidP="004563A6">
      <w:pPr>
        <w:ind w:left="360"/>
      </w:pPr>
      <w:r>
        <w:t>4 kiaušiniai, 3 stiklinės miltų, 250 g mėlynių uogienės.</w:t>
      </w:r>
    </w:p>
    <w:p w:rsidR="00335FDE" w:rsidRPr="00820840" w:rsidRDefault="00335FDE" w:rsidP="00820840">
      <w:pPr>
        <w:rPr>
          <w:lang w:val="pl-PL"/>
        </w:rPr>
      </w:pPr>
      <w:r>
        <w:rPr>
          <w:noProof/>
          <w:lang w:val="lt-LT" w:eastAsia="lt-LT"/>
        </w:rPr>
        <w:pict>
          <v:shape id="_x0000_s1070" type="#_x0000_t75" alt="http://www.ziburiogimnazija.lt/images/image_cache/200x133_zibute.jpg" style="position:absolute;margin-left:351pt;margin-top:99.65pt;width:36pt;height:24pt;z-index:251679744;visibility:visible">
            <v:imagedata r:id="rId22" r:href="rId71" chromakey="#ffffce" blacklevel="1966f"/>
          </v:shape>
        </w:pict>
      </w:r>
      <w:r>
        <w:rPr>
          <w:noProof/>
          <w:lang w:val="lt-LT" w:eastAsia="lt-LT"/>
        </w:rPr>
        <w:pict>
          <v:shape id="_x0000_s1071" type="#_x0000_t75" alt="http://www.ziburiogimnazija.lt/images/image_cache/200x133_zibute.jpg" style="position:absolute;margin-left:225pt;margin-top:117.65pt;width:36pt;height:24pt;z-index:251675648;visibility:visible">
            <v:imagedata r:id="rId22" r:href="rId72" chromakey="#ffffce" blacklevel="1966f"/>
          </v:shape>
        </w:pict>
      </w:r>
      <w:r>
        <w:rPr>
          <w:noProof/>
          <w:lang w:val="lt-LT" w:eastAsia="lt-LT"/>
        </w:rPr>
        <w:pict>
          <v:shape id="_x0000_s1072" type="#_x0000_t75" alt="http://www.ziburiogimnazija.lt/images/image_cache/200x133_zibute.jpg" style="position:absolute;margin-left:309pt;margin-top:123.65pt;width:36pt;height:24pt;rotation:-5239646fd;z-index:251677696;visibility:visible">
            <v:imagedata r:id="rId22" r:href="rId73" chromakey="#ffffce" blacklevel="1966f"/>
          </v:shape>
        </w:pict>
      </w:r>
      <w:r w:rsidRPr="008C6E8B">
        <w:rPr>
          <w:b/>
          <w:bCs/>
          <w:u w:val="single"/>
        </w:rPr>
        <w:t>Gaminimas</w:t>
      </w:r>
      <w:r w:rsidRPr="002A3210">
        <w:rPr>
          <w:u w:val="single"/>
        </w:rPr>
        <w:t>:</w:t>
      </w:r>
      <w:r w:rsidRPr="002A3210">
        <w:t xml:space="preserve"> </w:t>
      </w:r>
      <w:r>
        <w:t xml:space="preserve">  Sutarkuojam sviestą. Atskiriame kiaušinių trynius nuo baltymų.  Sviestą, kiaušinius, 7 šaukštus cukraus sumaišome, suminkome tešlą ir padedame į kamerą valandai laiko atšalti. Kiaušinio baltymus suplakame su likusiu cukrumi.  Tešlą tarkuojame su tarka sviestu pateptame kepimo inde. Truputį tešlos pasiliekame užtarkuoti ant viršaus. Sutarkavę tešlą sudedame mėlynių uogienę , užpilame suplaktais baltymais ir ant viršaus dar užtarkuojame šiek tiek tešlos. </w:t>
      </w:r>
      <w:r w:rsidRPr="00820840">
        <w:rPr>
          <w:lang w:val="pl-PL"/>
        </w:rPr>
        <w:t xml:space="preserve">Kepame 180 c orkaitėje apie 40 minučių.              Skanaus !      </w:t>
      </w:r>
      <w:r>
        <w:rPr>
          <w:lang w:val="pl-PL"/>
        </w:rPr>
        <w:t xml:space="preserve">             </w:t>
      </w:r>
      <w:r w:rsidRPr="00820840">
        <w:rPr>
          <w:lang w:val="pl-PL"/>
        </w:rPr>
        <w:t xml:space="preserve">  </w:t>
      </w:r>
      <w:hyperlink r:id="rId74" w:history="1">
        <w:r w:rsidRPr="00820840">
          <w:rPr>
            <w:rStyle w:val="Hyperlink"/>
            <w:sz w:val="20"/>
            <w:szCs w:val="20"/>
            <w:lang w:val="pl-PL"/>
          </w:rPr>
          <w:t>http://www.anonsas.lt</w:t>
        </w:r>
      </w:hyperlink>
    </w:p>
    <w:p w:rsidR="00335FDE" w:rsidRPr="00820840" w:rsidRDefault="00335FDE" w:rsidP="00811FF9">
      <w:pPr>
        <w:rPr>
          <w:color w:val="000000"/>
          <w:lang w:val="pl-PL"/>
        </w:rPr>
      </w:pPr>
      <w:r>
        <w:rPr>
          <w:noProof/>
          <w:lang w:val="lt-LT" w:eastAsia="lt-LT"/>
        </w:rPr>
        <w:pict>
          <v:shape id="_x0000_s1073" type="#_x0000_t75" alt="http://www.ziburiogimnazija.lt/images/image_cache/200x133_zibute.jpg" style="position:absolute;margin-left:270pt;margin-top:4.75pt;width:36pt;height:24pt;z-index:251676672;visibility:visible">
            <v:imagedata r:id="rId22" r:href="rId75" chromakey="#ffffce" blacklevel="1966f"/>
          </v:shape>
        </w:pict>
      </w:r>
      <w:r>
        <w:rPr>
          <w:noProof/>
          <w:lang w:val="lt-LT" w:eastAsia="lt-LT"/>
        </w:rPr>
        <w:pict>
          <v:shape id="_x0000_s1074" type="#_x0000_t75" alt="http://www.ziburiogimnazija.lt/images/image_cache/200x133_zibute.jpg" style="position:absolute;margin-left:336pt;margin-top:10.75pt;width:36pt;height:24pt;rotation:-4759068fd;z-index:251678720;visibility:visible">
            <v:imagedata r:id="rId22" r:href="rId76" chromakey="#ffffce" blacklevel="1966f"/>
          </v:shape>
        </w:pict>
      </w:r>
      <w:r w:rsidRPr="00820840">
        <w:rPr>
          <w:color w:val="000000"/>
          <w:lang w:val="pl-PL"/>
        </w:rPr>
        <w:t xml:space="preserve">            </w:t>
      </w:r>
    </w:p>
    <w:p w:rsidR="00335FDE" w:rsidRPr="00820840" w:rsidRDefault="00335FDE" w:rsidP="00811FF9">
      <w:pPr>
        <w:rPr>
          <w:color w:val="000000"/>
          <w:lang w:val="pl-PL"/>
        </w:rPr>
      </w:pPr>
      <w:r>
        <w:rPr>
          <w:noProof/>
          <w:lang w:val="lt-LT" w:eastAsia="lt-LT"/>
        </w:rPr>
        <w:pict>
          <v:shape id="_x0000_s1075" type="#_x0000_t75" alt="http://www.manosapnai.lt/upload/1757/sapnuoti-gele-200.jpg" style="position:absolute;margin-left:54pt;margin-top:-.05pt;width:18pt;height:18pt;z-index:-251641856;visibility:visible">
            <v:imagedata r:id="rId40" r:href="rId77"/>
          </v:shape>
        </w:pict>
      </w:r>
      <w:r>
        <w:rPr>
          <w:noProof/>
          <w:lang w:val="lt-LT" w:eastAsia="lt-LT"/>
        </w:rPr>
        <w:pict>
          <v:shape id="_x0000_s1076" type="#_x0000_t75" alt="http://www.manosapnai.lt/upload/1757/sapnuoti-gele-200.jpg" style="position:absolute;margin-left:18pt;margin-top:-.05pt;width:18pt;height:18pt;z-index:-251642880;visibility:visible">
            <v:imagedata r:id="rId40" r:href="rId78"/>
          </v:shape>
        </w:pict>
      </w:r>
      <w:r>
        <w:rPr>
          <w:noProof/>
          <w:lang w:val="lt-LT" w:eastAsia="lt-LT"/>
        </w:rPr>
        <w:pict>
          <v:shape id="_x0000_s1077" type="#_x0000_t75" alt="http://www.manosapnai.lt/upload/1757/sapnuoti-gele-200.jpg" style="position:absolute;margin-left:-9pt;margin-top:-.05pt;width:18pt;height:18pt;z-index:-251643904;visibility:visible">
            <v:imagedata r:id="rId40" r:href="rId79"/>
          </v:shape>
        </w:pict>
      </w:r>
    </w:p>
    <w:p w:rsidR="00335FDE" w:rsidRPr="00820840" w:rsidRDefault="00335FDE">
      <w:pPr>
        <w:rPr>
          <w:lang w:val="pl-PL"/>
        </w:rPr>
      </w:pPr>
    </w:p>
    <w:sectPr w:rsidR="00335FDE" w:rsidRPr="00820840" w:rsidSect="004563A6">
      <w:pgSz w:w="16838" w:h="11906" w:orient="landscape"/>
      <w:pgMar w:top="360" w:right="818" w:bottom="360" w:left="900" w:header="562" w:footer="562" w:gutter="0"/>
      <w:cols w:num="2" w:space="1296" w:equalWidth="0">
        <w:col w:w="6840" w:space="900"/>
        <w:col w:w="73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E54B7"/>
    <w:multiLevelType w:val="hybridMultilevel"/>
    <w:tmpl w:val="C14AA662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2A62E1"/>
    <w:multiLevelType w:val="multilevel"/>
    <w:tmpl w:val="41F6F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EAC3A1C"/>
    <w:multiLevelType w:val="hybridMultilevel"/>
    <w:tmpl w:val="1DF4598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1FF9"/>
    <w:rsid w:val="000620E9"/>
    <w:rsid w:val="000D5F6B"/>
    <w:rsid w:val="00240331"/>
    <w:rsid w:val="00241FC5"/>
    <w:rsid w:val="0027481A"/>
    <w:rsid w:val="002A3210"/>
    <w:rsid w:val="002B3DE2"/>
    <w:rsid w:val="002D556E"/>
    <w:rsid w:val="00335FDE"/>
    <w:rsid w:val="00352806"/>
    <w:rsid w:val="003F5B27"/>
    <w:rsid w:val="00425E35"/>
    <w:rsid w:val="00431813"/>
    <w:rsid w:val="004563A6"/>
    <w:rsid w:val="00464B4D"/>
    <w:rsid w:val="004C65E2"/>
    <w:rsid w:val="004D5858"/>
    <w:rsid w:val="005556CC"/>
    <w:rsid w:val="005617FE"/>
    <w:rsid w:val="00582F69"/>
    <w:rsid w:val="00596B87"/>
    <w:rsid w:val="005E0213"/>
    <w:rsid w:val="00615987"/>
    <w:rsid w:val="00621ED5"/>
    <w:rsid w:val="00751169"/>
    <w:rsid w:val="00776FC6"/>
    <w:rsid w:val="00811FF9"/>
    <w:rsid w:val="00812007"/>
    <w:rsid w:val="00820840"/>
    <w:rsid w:val="00865AA4"/>
    <w:rsid w:val="00870F31"/>
    <w:rsid w:val="008C39DE"/>
    <w:rsid w:val="008C6E8B"/>
    <w:rsid w:val="00914F56"/>
    <w:rsid w:val="00926F2A"/>
    <w:rsid w:val="00942429"/>
    <w:rsid w:val="009437F0"/>
    <w:rsid w:val="009F315D"/>
    <w:rsid w:val="00A23BCD"/>
    <w:rsid w:val="00A26F03"/>
    <w:rsid w:val="00A46A6E"/>
    <w:rsid w:val="00A5368B"/>
    <w:rsid w:val="00B15789"/>
    <w:rsid w:val="00BE132A"/>
    <w:rsid w:val="00C04805"/>
    <w:rsid w:val="00C31007"/>
    <w:rsid w:val="00C3722A"/>
    <w:rsid w:val="00CA5345"/>
    <w:rsid w:val="00CD2BF5"/>
    <w:rsid w:val="00CF4E6F"/>
    <w:rsid w:val="00D04BE8"/>
    <w:rsid w:val="00DD1DA6"/>
    <w:rsid w:val="00DE0B26"/>
    <w:rsid w:val="00DF1208"/>
    <w:rsid w:val="00DF62EE"/>
    <w:rsid w:val="00E313CB"/>
    <w:rsid w:val="00E80ED2"/>
    <w:rsid w:val="00EA0180"/>
    <w:rsid w:val="00F221AC"/>
    <w:rsid w:val="00F925C5"/>
    <w:rsid w:val="00FB6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FF9"/>
    <w:rPr>
      <w:rFonts w:ascii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563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lt-LT" w:eastAsia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5948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rsid w:val="00811FF9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11FF9"/>
    <w:rPr>
      <w:b/>
      <w:bCs/>
    </w:rPr>
  </w:style>
  <w:style w:type="paragraph" w:styleId="NormalWeb">
    <w:name w:val="Normal (Web)"/>
    <w:basedOn w:val="Normal"/>
    <w:uiPriority w:val="99"/>
    <w:rsid w:val="00811FF9"/>
    <w:pPr>
      <w:spacing w:before="150" w:after="150"/>
    </w:pPr>
    <w:rPr>
      <w:rFonts w:eastAsia="Times New Roman"/>
      <w:lang w:val="lt-LT" w:eastAsia="lt-LT"/>
    </w:rPr>
  </w:style>
  <w:style w:type="paragraph" w:styleId="BalloonText">
    <w:name w:val="Balloon Text"/>
    <w:basedOn w:val="Normal"/>
    <w:link w:val="BalloonTextChar"/>
    <w:uiPriority w:val="99"/>
    <w:semiHidden/>
    <w:rsid w:val="00811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1FF9"/>
    <w:rPr>
      <w:rFonts w:ascii="Tahoma" w:eastAsia="Times New Roman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99"/>
    <w:qFormat/>
    <w:rsid w:val="00811FF9"/>
    <w:rPr>
      <w:i/>
      <w:iCs/>
    </w:rPr>
  </w:style>
  <w:style w:type="paragraph" w:customStyle="1" w:styleId="justified">
    <w:name w:val="justified"/>
    <w:basedOn w:val="Normal"/>
    <w:uiPriority w:val="99"/>
    <w:rsid w:val="00352806"/>
    <w:pPr>
      <w:spacing w:before="100" w:beforeAutospacing="1" w:after="100" w:afterAutospacing="1"/>
    </w:pPr>
    <w:rPr>
      <w:lang w:val="lt-LT" w:eastAsia="lt-LT"/>
    </w:rPr>
  </w:style>
  <w:style w:type="character" w:customStyle="1" w:styleId="mediumbold">
    <w:name w:val="mediumbold"/>
    <w:basedOn w:val="DefaultParagraphFont"/>
    <w:uiPriority w:val="99"/>
    <w:rsid w:val="00352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juknaiciai.silute.lm.lt/wp-content/uploads/jpm_saule.png" TargetMode="External"/><Relationship Id="rId18" Type="http://schemas.openxmlformats.org/officeDocument/2006/relationships/image" Target="http://www.manosapnai.lt/upload/1757/sapnuoti-gele-200.jpg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day.lt/sventes/straipsniai/motinos_diena" TargetMode="External"/><Relationship Id="rId21" Type="http://schemas.openxmlformats.org/officeDocument/2006/relationships/image" Target="http://www.manosapnai.lt/upload/1757/sapnuoti-gele-200.jpg" TargetMode="External"/><Relationship Id="rId34" Type="http://schemas.openxmlformats.org/officeDocument/2006/relationships/image" Target="media/image11.jpeg"/><Relationship Id="rId42" Type="http://schemas.openxmlformats.org/officeDocument/2006/relationships/image" Target="http://www.manosapnai.lt/upload/1757/sapnuoti-gele-200.jpg" TargetMode="External"/><Relationship Id="rId47" Type="http://schemas.openxmlformats.org/officeDocument/2006/relationships/image" Target="media/image15.jpeg"/><Relationship Id="rId50" Type="http://schemas.openxmlformats.org/officeDocument/2006/relationships/image" Target="http://www.manosapnai.lt/upload/1757/sapnuoti-gele-200.jpg" TargetMode="External"/><Relationship Id="rId55" Type="http://schemas.openxmlformats.org/officeDocument/2006/relationships/image" Target="http://www.manosapnai.lt/upload/1757/sapnuoti-gele-200.jpg" TargetMode="External"/><Relationship Id="rId63" Type="http://schemas.openxmlformats.org/officeDocument/2006/relationships/image" Target="http://www.manosapnai.lt/upload/1757/sapnuoti-gele-200.jpg" TargetMode="External"/><Relationship Id="rId68" Type="http://schemas.openxmlformats.org/officeDocument/2006/relationships/image" Target="http://www.anonsas.lt/f/image/filename/0/10/105018/mamospyragas__8_.jpg" TargetMode="External"/><Relationship Id="rId76" Type="http://schemas.openxmlformats.org/officeDocument/2006/relationships/image" Target="http://www.ziburiogimnazija.lt/images/image_cache/200x133_zibute.jpg" TargetMode="External"/><Relationship Id="rId7" Type="http://schemas.openxmlformats.org/officeDocument/2006/relationships/image" Target="http://www.selonija.lt/wp-content/uploads/2013/03/marguciai.jpg" TargetMode="External"/><Relationship Id="rId71" Type="http://schemas.openxmlformats.org/officeDocument/2006/relationships/image" Target="http://www.ziburiogimnazija.lt/images/image_cache/200x133_zibute.jpg" TargetMode="External"/><Relationship Id="rId2" Type="http://schemas.openxmlformats.org/officeDocument/2006/relationships/styles" Target="styles.xml"/><Relationship Id="rId16" Type="http://schemas.openxmlformats.org/officeDocument/2006/relationships/image" Target="http://www.gelesinternetu.lt/uploads/Prekes/thumb_didelis_tulipa_raud.jpg" TargetMode="External"/><Relationship Id="rId29" Type="http://schemas.openxmlformats.org/officeDocument/2006/relationships/image" Target="http://www.ziburiogimnazija.lt/images/image_cache/200x133_zibute.jpg" TargetMode="External"/><Relationship Id="rId11" Type="http://schemas.openxmlformats.org/officeDocument/2006/relationships/image" Target="http://www.juknaiciai.silute.lm.lt/wp-content/uploads/jpm_saule.png" TargetMode="External"/><Relationship Id="rId24" Type="http://schemas.openxmlformats.org/officeDocument/2006/relationships/image" Target="http://www.ziburiogimnazija.lt/images/image_cache/200x133_zibute.jpg" TargetMode="External"/><Relationship Id="rId32" Type="http://schemas.openxmlformats.org/officeDocument/2006/relationships/image" Target="http://www.ziburiogimnazija.lt/images/image_cache/200x133_zibute.jpg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image" Target="http://www.gimtadienis.info/images/stories/gimt_balandis/benedictXVI.jpg" TargetMode="External"/><Relationship Id="rId53" Type="http://schemas.openxmlformats.org/officeDocument/2006/relationships/image" Target="http://www.manosapnai.lt/upload/1757/sapnuoti-gele-200.jpg" TargetMode="External"/><Relationship Id="rId58" Type="http://schemas.openxmlformats.org/officeDocument/2006/relationships/image" Target="http://www.manosapnai.lt/upload/1757/sapnuoti-gele-200.jpg" TargetMode="External"/><Relationship Id="rId66" Type="http://schemas.openxmlformats.org/officeDocument/2006/relationships/image" Target="media/image19.jpeg"/><Relationship Id="rId74" Type="http://schemas.openxmlformats.org/officeDocument/2006/relationships/hyperlink" Target="http://www.anonsas.lt" TargetMode="External"/><Relationship Id="rId79" Type="http://schemas.openxmlformats.org/officeDocument/2006/relationships/image" Target="http://www.manosapnai.lt/upload/1757/sapnuoti-gele-200.jpg" TargetMode="External"/><Relationship Id="rId5" Type="http://schemas.openxmlformats.org/officeDocument/2006/relationships/image" Target="media/image1.jpeg"/><Relationship Id="rId61" Type="http://schemas.openxmlformats.org/officeDocument/2006/relationships/image" Target="http://www.manosapnai.lt/upload/1757/sapnuoti-gele-200.jpg" TargetMode="External"/><Relationship Id="rId10" Type="http://schemas.openxmlformats.org/officeDocument/2006/relationships/image" Target="media/image4.png"/><Relationship Id="rId19" Type="http://schemas.openxmlformats.org/officeDocument/2006/relationships/image" Target="http://www.manosapnai.lt/upload/1757/sapnuoti-gele-200.jpg" TargetMode="External"/><Relationship Id="rId31" Type="http://schemas.openxmlformats.org/officeDocument/2006/relationships/image" Target="http://www.ziburiogimnazija.lt/images/image_cache/200x133_zibute.jpg" TargetMode="External"/><Relationship Id="rId44" Type="http://schemas.openxmlformats.org/officeDocument/2006/relationships/image" Target="media/image14.jpeg"/><Relationship Id="rId52" Type="http://schemas.openxmlformats.org/officeDocument/2006/relationships/image" Target="http://www.silomokykla.lt/attachments/Image/ziniukas_2015/P1010016.JPG" TargetMode="External"/><Relationship Id="rId60" Type="http://schemas.openxmlformats.org/officeDocument/2006/relationships/image" Target="http://www.silomokykla.lt/attachments/Image/sviesoforas_2015/IMG_8714.JPG" TargetMode="External"/><Relationship Id="rId65" Type="http://schemas.openxmlformats.org/officeDocument/2006/relationships/image" Target="http://4.bp.blogspot.com/-8qDQhDcbzXo/ThnXezel-lI/AAAAAAAAAqM/FrLzgoM2EE0/s1600/kavos_puodelis2.jpg" TargetMode="External"/><Relationship Id="rId73" Type="http://schemas.openxmlformats.org/officeDocument/2006/relationships/image" Target="http://www.ziburiogimnazija.lt/images/image_cache/200x133_zibute.jpg" TargetMode="External"/><Relationship Id="rId78" Type="http://schemas.openxmlformats.org/officeDocument/2006/relationships/image" Target="http://www.manosapnai.lt/upload/1757/sapnuoti-gele-200.jpg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mususeima.lt/uploads/img/news/news_image_1379.jpg" TargetMode="External"/><Relationship Id="rId14" Type="http://schemas.openxmlformats.org/officeDocument/2006/relationships/hyperlink" Target="http://www.silomokykla.l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http://www.ziburiogimnazija.lt/images/image_cache/200x133_zibute.jpg" TargetMode="External"/><Relationship Id="rId35" Type="http://schemas.openxmlformats.org/officeDocument/2006/relationships/image" Target="https://encrypted-tbn2.gstatic.com/images?q=tbn:ANd9GcTpNMc9BoOs-xrEcf5RhiinZOxQptJOx8PPY_FRAkXdLYEPVCPD" TargetMode="External"/><Relationship Id="rId43" Type="http://schemas.openxmlformats.org/officeDocument/2006/relationships/image" Target="http://www.manosapnai.lt/upload/1757/sapnuoti-gele-200.jpg" TargetMode="External"/><Relationship Id="rId48" Type="http://schemas.openxmlformats.org/officeDocument/2006/relationships/image" Target="http://www.manosapnai.lt/upload/1757/sapnuoti-gele-200.jpg" TargetMode="External"/><Relationship Id="rId56" Type="http://schemas.openxmlformats.org/officeDocument/2006/relationships/image" Target="http://www.manosapnai.lt/upload/1757/sapnuoti-gele-200.jpg" TargetMode="External"/><Relationship Id="rId64" Type="http://schemas.openxmlformats.org/officeDocument/2006/relationships/image" Target="media/image18.jpeg"/><Relationship Id="rId69" Type="http://schemas.openxmlformats.org/officeDocument/2006/relationships/image" Target="media/image21.jpeg"/><Relationship Id="rId77" Type="http://schemas.openxmlformats.org/officeDocument/2006/relationships/image" Target="http://www.manosapnai.lt/upload/1757/sapnuoti-gele-200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6.jpeg"/><Relationship Id="rId72" Type="http://schemas.openxmlformats.org/officeDocument/2006/relationships/image" Target="http://www.ziburiogimnazija.lt/images/image_cache/200x133_zibute.jpg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http://www.juknaiciai.silute.lm.lt/wp-content/uploads/jpm_saule.png" TargetMode="External"/><Relationship Id="rId17" Type="http://schemas.openxmlformats.org/officeDocument/2006/relationships/image" Target="media/image6.jpeg"/><Relationship Id="rId25" Type="http://schemas.openxmlformats.org/officeDocument/2006/relationships/image" Target="http://www.ziburiogimnazija.lt/images/image_cache/200x133_zibute.jpg" TargetMode="External"/><Relationship Id="rId33" Type="http://schemas.openxmlformats.org/officeDocument/2006/relationships/image" Target="http://www.ziburiogimnazija.lt/images/image_cache/200x133_zibute.jpg" TargetMode="External"/><Relationship Id="rId38" Type="http://schemas.openxmlformats.org/officeDocument/2006/relationships/image" Target="http://www.silomokykla.lt/attachments/Image/sviesoforas_2015/IMG_8720.JPG" TargetMode="External"/><Relationship Id="rId46" Type="http://schemas.openxmlformats.org/officeDocument/2006/relationships/hyperlink" Target="http://www.gimtadienis.info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image" Target="http://www.manosapnai.lt/upload/1757/sapnuoti-gele-200.jpg" TargetMode="External"/><Relationship Id="rId54" Type="http://schemas.openxmlformats.org/officeDocument/2006/relationships/image" Target="http://www.manosapnai.lt/upload/1757/sapnuoti-gele-200.jpg" TargetMode="External"/><Relationship Id="rId62" Type="http://schemas.openxmlformats.org/officeDocument/2006/relationships/image" Target="http://www.manosapnai.lt/upload/1757/sapnuoti-gele-200.jpg" TargetMode="External"/><Relationship Id="rId70" Type="http://schemas.openxmlformats.org/officeDocument/2006/relationships/image" Target="http://im7-tub-ru.yandex.net/i?id=201486450-54-72&amp;n=21" TargetMode="External"/><Relationship Id="rId75" Type="http://schemas.openxmlformats.org/officeDocument/2006/relationships/image" Target="http://www.ziburiogimnazija.lt/images/image_cache/200x133_zibute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http://www.ziburiogimnazija.lt/images/image_cache/200x133_zibute.jpg" TargetMode="External"/><Relationship Id="rId28" Type="http://schemas.openxmlformats.org/officeDocument/2006/relationships/image" Target="http://funforkids.ru/pictures/mult/mult75.png" TargetMode="External"/><Relationship Id="rId36" Type="http://schemas.openxmlformats.org/officeDocument/2006/relationships/hyperlink" Target="http://day.lt/links?link=http://www.cirkas.lt" TargetMode="External"/><Relationship Id="rId49" Type="http://schemas.openxmlformats.org/officeDocument/2006/relationships/image" Target="http://www.manosapnai.lt/upload/1757/sapnuoti-gele-200.jpg" TargetMode="External"/><Relationship Id="rId57" Type="http://schemas.openxmlformats.org/officeDocument/2006/relationships/image" Target="http://www.manosapnai.lt/upload/1757/sapnuoti-gele-20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2</Pages>
  <Words>3626</Words>
  <Characters>2067</Characters>
  <Application>Microsoft Office Outlook</Application>
  <DocSecurity>0</DocSecurity>
  <Lines>0</Lines>
  <Paragraphs>0</Paragraphs>
  <ScaleCrop>false</ScaleCrop>
  <Company>&lt;arabianhorse&gt;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 GUDRUČIŲ KLUBAS_________________</dc:title>
  <dc:subject/>
  <dc:creator>mokykla</dc:creator>
  <cp:keywords/>
  <dc:description/>
  <cp:lastModifiedBy>PC</cp:lastModifiedBy>
  <cp:revision>3</cp:revision>
  <cp:lastPrinted>2015-04-08T14:54:00Z</cp:lastPrinted>
  <dcterms:created xsi:type="dcterms:W3CDTF">2015-04-08T14:35:00Z</dcterms:created>
  <dcterms:modified xsi:type="dcterms:W3CDTF">2015-04-08T14:58:00Z</dcterms:modified>
</cp:coreProperties>
</file>